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A1F6E32" w14:textId="77777777" w:rsidR="00E9268E" w:rsidRPr="00F15BE3" w:rsidRDefault="00E9268E" w:rsidP="00E9268E">
      <w:pPr>
        <w:contextualSpacing/>
        <w:jc w:val="center"/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</w:pPr>
      <w:r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A</w:t>
      </w:r>
      <w:r w:rsidRPr="00F15BE3">
        <w:rPr>
          <w:rFonts w:ascii="Arial" w:hAnsi="Arial" w:cs="Arial"/>
          <w:b/>
          <w:bCs/>
          <w:color w:val="000000" w:themeColor="text1"/>
          <w:sz w:val="28"/>
          <w:szCs w:val="28"/>
          <w:shd w:val="clear" w:color="auto" w:fill="FFFFFF"/>
        </w:rPr>
        <w:t>ll Trainings must be conducted in accordance with the Football SA Return to Training – Stage 1</w:t>
      </w:r>
    </w:p>
    <w:p w14:paraId="22D371D2" w14:textId="77777777" w:rsidR="00E9268E" w:rsidRDefault="00E9268E" w:rsidP="00E9268E">
      <w:pPr>
        <w:contextualSpacing/>
        <w:jc w:val="center"/>
        <w:rPr>
          <w:rFonts w:ascii="Arial" w:eastAsiaTheme="majorEastAsia" w:hAnsi="Arial" w:cs="Arial"/>
          <w:b/>
          <w:bCs/>
          <w:i/>
          <w:iCs/>
          <w:color w:val="000000" w:themeColor="text1"/>
          <w:spacing w:val="-10"/>
          <w:kern w:val="28"/>
          <w:sz w:val="28"/>
          <w:szCs w:val="28"/>
          <w:shd w:val="clear" w:color="auto" w:fill="FFFFFF"/>
          <w:lang w:val="en-AU"/>
        </w:rPr>
      </w:pPr>
    </w:p>
    <w:p w14:paraId="24C2504B" w14:textId="77777777" w:rsidR="00E9268E" w:rsidRDefault="00E9268E" w:rsidP="00E9268E">
      <w:pPr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Name of Club: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Team/Age Group: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</w:p>
    <w:p w14:paraId="4D8F2044" w14:textId="77777777" w:rsidR="00E9268E" w:rsidRDefault="00E9268E" w:rsidP="00E9268E">
      <w:pPr>
        <w:contextualSpacing/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</w:pP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>Week Commencing Date: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  <w:t>Completed by:</w:t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  <w:r>
        <w:rPr>
          <w:rFonts w:ascii="Arial" w:eastAsiaTheme="majorEastAsia" w:hAnsi="Arial" w:cs="Arial"/>
          <w:b/>
          <w:bCs/>
          <w:color w:val="000000" w:themeColor="text1"/>
          <w:spacing w:val="-10"/>
          <w:kern w:val="28"/>
          <w:shd w:val="clear" w:color="auto" w:fill="FFFFFF"/>
          <w:lang w:val="en-AU"/>
        </w:rPr>
        <w:tab/>
      </w:r>
    </w:p>
    <w:p w14:paraId="06D5B470" w14:textId="77777777" w:rsidR="00E9268E" w:rsidRDefault="00E9268E" w:rsidP="00E9268E">
      <w:pPr>
        <w:pBdr>
          <w:top w:val="single" w:sz="4" w:space="1" w:color="auto"/>
        </w:pBdr>
        <w:tabs>
          <w:tab w:val="left" w:pos="3060"/>
        </w:tabs>
        <w:contextualSpacing/>
        <w:jc w:val="center"/>
        <w:rPr>
          <w:rFonts w:ascii="Arial" w:eastAsiaTheme="majorEastAsia" w:hAnsi="Arial" w:cs="Arial"/>
          <w:spacing w:val="-10"/>
          <w:kern w:val="28"/>
          <w:sz w:val="22"/>
          <w:szCs w:val="22"/>
          <w:lang w:val="en-AU"/>
        </w:rPr>
      </w:pPr>
    </w:p>
    <w:p w14:paraId="4F77D719" w14:textId="77777777" w:rsidR="00E9268E" w:rsidRPr="00567089" w:rsidRDefault="00E9268E" w:rsidP="00E9268E">
      <w:pPr>
        <w:tabs>
          <w:tab w:val="left" w:pos="3060"/>
        </w:tabs>
        <w:contextualSpacing/>
        <w:jc w:val="center"/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</w:pPr>
      <w:r w:rsidRPr="00567089"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  <w:t>TEAM OFFICIAL / COACH / PLAYER ATTENDANCE</w:t>
      </w:r>
    </w:p>
    <w:tbl>
      <w:tblPr>
        <w:tblStyle w:val="TableGrid"/>
        <w:tblpPr w:leftFromText="180" w:rightFromText="180" w:vertAnchor="text" w:horzAnchor="margin" w:tblpY="57"/>
        <w:tblW w:w="5072" w:type="pct"/>
        <w:tblLook w:val="04A0" w:firstRow="1" w:lastRow="0" w:firstColumn="1" w:lastColumn="0" w:noHBand="0" w:noVBand="1"/>
      </w:tblPr>
      <w:tblGrid>
        <w:gridCol w:w="571"/>
        <w:gridCol w:w="1578"/>
        <w:gridCol w:w="2007"/>
        <w:gridCol w:w="1797"/>
        <w:gridCol w:w="710"/>
        <w:gridCol w:w="710"/>
        <w:gridCol w:w="710"/>
        <w:gridCol w:w="713"/>
        <w:gridCol w:w="710"/>
        <w:gridCol w:w="710"/>
        <w:gridCol w:w="713"/>
        <w:gridCol w:w="710"/>
        <w:gridCol w:w="710"/>
        <w:gridCol w:w="710"/>
        <w:gridCol w:w="713"/>
        <w:gridCol w:w="710"/>
        <w:gridCol w:w="710"/>
        <w:gridCol w:w="722"/>
      </w:tblGrid>
      <w:tr w:rsidR="00E9268E" w14:paraId="29915993" w14:textId="77777777" w:rsidTr="00E9268E">
        <w:trPr>
          <w:trHeight w:val="296"/>
        </w:trPr>
        <w:tc>
          <w:tcPr>
            <w:tcW w:w="1306" w:type="pct"/>
            <w:gridSpan w:val="3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9FEE977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>NAME</w:t>
            </w:r>
          </w:p>
        </w:tc>
        <w:tc>
          <w:tcPr>
            <w:tcW w:w="565" w:type="pct"/>
            <w:vMerge w:val="restar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vAlign w:val="center"/>
          </w:tcPr>
          <w:p w14:paraId="034F4F21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>FFA #</w:t>
            </w:r>
          </w:p>
        </w:tc>
        <w:tc>
          <w:tcPr>
            <w:tcW w:w="1563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149B50C0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 xml:space="preserve">TRAINING </w:t>
            </w:r>
            <w:r w:rsidRPr="00B81AEC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 xml:space="preserve">WEEK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>1</w:t>
            </w:r>
          </w:p>
        </w:tc>
        <w:tc>
          <w:tcPr>
            <w:tcW w:w="1566" w:type="pct"/>
            <w:gridSpan w:val="7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5758C3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 xml:space="preserve">TRAINING </w:t>
            </w:r>
            <w:r w:rsidRPr="00B81AEC"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 xml:space="preserve">WEEK </w:t>
            </w:r>
            <w:r>
              <w:rPr>
                <w:rFonts w:ascii="Arial" w:eastAsia="Calibri" w:hAnsi="Arial" w:cs="Arial"/>
                <w:b/>
                <w:bCs/>
                <w:sz w:val="20"/>
                <w:szCs w:val="20"/>
                <w:lang w:val="en-AU" w:eastAsia="en-AU" w:bidi="en-AU"/>
              </w:rPr>
              <w:t>2</w:t>
            </w:r>
          </w:p>
        </w:tc>
      </w:tr>
      <w:tr w:rsidR="00E9268E" w14:paraId="6BF65847" w14:textId="77777777" w:rsidTr="00E9268E">
        <w:trPr>
          <w:trHeight w:val="296"/>
        </w:trPr>
        <w:tc>
          <w:tcPr>
            <w:tcW w:w="675" w:type="pct"/>
            <w:gridSpan w:val="2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48262156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First</w:t>
            </w:r>
          </w:p>
        </w:tc>
        <w:tc>
          <w:tcPr>
            <w:tcW w:w="631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79D9BE46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Surname</w:t>
            </w:r>
          </w:p>
        </w:tc>
        <w:tc>
          <w:tcPr>
            <w:tcW w:w="565" w:type="pct"/>
            <w:vMerge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</w:tcPr>
          <w:p w14:paraId="3165820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1E3B5264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M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64D4911B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49CF9D4A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W</w:t>
            </w:r>
          </w:p>
        </w:tc>
        <w:tc>
          <w:tcPr>
            <w:tcW w:w="2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3CD1E99D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5BFBFBAF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F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6CF345A2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2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E599" w:themeFill="accent4" w:themeFillTint="66"/>
          </w:tcPr>
          <w:p w14:paraId="4BC3489E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DC5BD7A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M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4602B043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7030C3FE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W</w:t>
            </w:r>
          </w:p>
        </w:tc>
        <w:tc>
          <w:tcPr>
            <w:tcW w:w="224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19DBD652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T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21B9C2C3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F</w:t>
            </w:r>
          </w:p>
        </w:tc>
        <w:tc>
          <w:tcPr>
            <w:tcW w:w="223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6E716471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</w:t>
            </w:r>
          </w:p>
        </w:tc>
        <w:tc>
          <w:tcPr>
            <w:tcW w:w="227" w:type="pct"/>
            <w:tcBorders>
              <w:top w:val="single" w:sz="2" w:space="0" w:color="auto"/>
              <w:left w:val="single" w:sz="2" w:space="0" w:color="auto"/>
              <w:bottom w:val="single" w:sz="2" w:space="0" w:color="auto"/>
              <w:right w:val="single" w:sz="2" w:space="0" w:color="auto"/>
            </w:tcBorders>
            <w:shd w:val="clear" w:color="auto" w:fill="FFFFFF" w:themeFill="background1"/>
          </w:tcPr>
          <w:p w14:paraId="0F272656" w14:textId="77777777" w:rsidR="00E9268E" w:rsidRPr="00B81AEC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</w:pPr>
            <w:r w:rsidRPr="00B81AEC">
              <w:rPr>
                <w:rFonts w:ascii="Arial" w:eastAsia="Calibri" w:hAnsi="Arial" w:cs="Arial"/>
                <w:i/>
                <w:iCs/>
                <w:sz w:val="20"/>
                <w:szCs w:val="20"/>
                <w:lang w:val="en-AU" w:eastAsia="en-AU" w:bidi="en-AU"/>
              </w:rPr>
              <w:t>S</w:t>
            </w:r>
          </w:p>
        </w:tc>
      </w:tr>
      <w:tr w:rsidR="00E9268E" w14:paraId="0C1D52BC" w14:textId="77777777" w:rsidTr="00E9268E">
        <w:trPr>
          <w:trHeight w:val="296"/>
        </w:trPr>
        <w:tc>
          <w:tcPr>
            <w:tcW w:w="179" w:type="pct"/>
            <w:tcBorders>
              <w:top w:val="single" w:sz="2" w:space="0" w:color="auto"/>
            </w:tcBorders>
          </w:tcPr>
          <w:p w14:paraId="64A58DF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</w:t>
            </w:r>
          </w:p>
        </w:tc>
        <w:tc>
          <w:tcPr>
            <w:tcW w:w="496" w:type="pct"/>
            <w:tcBorders>
              <w:top w:val="single" w:sz="2" w:space="0" w:color="auto"/>
            </w:tcBorders>
          </w:tcPr>
          <w:p w14:paraId="3E44CF7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  <w:tcBorders>
              <w:top w:val="single" w:sz="2" w:space="0" w:color="auto"/>
            </w:tcBorders>
          </w:tcPr>
          <w:p w14:paraId="70D8F18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  <w:tcBorders>
              <w:top w:val="single" w:sz="2" w:space="0" w:color="auto"/>
            </w:tcBorders>
          </w:tcPr>
          <w:p w14:paraId="4DB6E9A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7D2EF0F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0CDEA47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5457812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3C02A9E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4D3D02F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38A7CE3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tcBorders>
              <w:top w:val="single" w:sz="2" w:space="0" w:color="auto"/>
            </w:tcBorders>
            <w:shd w:val="clear" w:color="auto" w:fill="FFE599" w:themeFill="accent4" w:themeFillTint="66"/>
          </w:tcPr>
          <w:p w14:paraId="189E0F6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02C2E2C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0983A54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1A6816E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26431C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77BAC26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52C1A28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tcBorders>
              <w:top w:val="single" w:sz="2" w:space="0" w:color="auto"/>
            </w:tcBorders>
            <w:shd w:val="clear" w:color="auto" w:fill="FFFFFF" w:themeFill="background1"/>
          </w:tcPr>
          <w:p w14:paraId="69841B6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4950C57F" w14:textId="77777777" w:rsidTr="00E9268E">
        <w:trPr>
          <w:trHeight w:val="296"/>
        </w:trPr>
        <w:tc>
          <w:tcPr>
            <w:tcW w:w="179" w:type="pct"/>
          </w:tcPr>
          <w:p w14:paraId="5BFBAED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</w:t>
            </w:r>
          </w:p>
        </w:tc>
        <w:tc>
          <w:tcPr>
            <w:tcW w:w="496" w:type="pct"/>
          </w:tcPr>
          <w:p w14:paraId="617059C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2E3227E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55318A4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891C87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BC34EF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EB8871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1823236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712A43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1321AA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3A36837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85E488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411CDF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A16816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3C6F00A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978849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F82AB9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02FD451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5CEAD9B1" w14:textId="77777777" w:rsidTr="00E9268E">
        <w:trPr>
          <w:trHeight w:val="296"/>
        </w:trPr>
        <w:tc>
          <w:tcPr>
            <w:tcW w:w="179" w:type="pct"/>
          </w:tcPr>
          <w:p w14:paraId="3AB564D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3</w:t>
            </w:r>
          </w:p>
        </w:tc>
        <w:tc>
          <w:tcPr>
            <w:tcW w:w="496" w:type="pct"/>
          </w:tcPr>
          <w:p w14:paraId="5BE981F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282AB02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08B3909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BBEF04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715DF6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D28C1B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5F9D86D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94BBB4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95B86D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3750412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CE0D36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81B0CE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0C9F43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1EABECE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4AD2A5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23E618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6E30B05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06E5C100" w14:textId="77777777" w:rsidTr="00E9268E">
        <w:trPr>
          <w:trHeight w:val="296"/>
        </w:trPr>
        <w:tc>
          <w:tcPr>
            <w:tcW w:w="179" w:type="pct"/>
          </w:tcPr>
          <w:p w14:paraId="38AE498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4</w:t>
            </w:r>
          </w:p>
        </w:tc>
        <w:tc>
          <w:tcPr>
            <w:tcW w:w="496" w:type="pct"/>
          </w:tcPr>
          <w:p w14:paraId="1147549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78845C6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08D99C7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F54017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4C8ADE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1C3A2C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5948608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8AB98F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A17527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BC3247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85B2B5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C9BA74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A6CA7A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55699F1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009303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B8C69C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24C3CEE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4AC80B92" w14:textId="77777777" w:rsidTr="00E9268E">
        <w:trPr>
          <w:trHeight w:val="296"/>
        </w:trPr>
        <w:tc>
          <w:tcPr>
            <w:tcW w:w="179" w:type="pct"/>
          </w:tcPr>
          <w:p w14:paraId="3729D63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5</w:t>
            </w:r>
          </w:p>
        </w:tc>
        <w:tc>
          <w:tcPr>
            <w:tcW w:w="496" w:type="pct"/>
          </w:tcPr>
          <w:p w14:paraId="5B0D000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1CC7283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1F5FBD9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6F95FB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7D9ADC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4EB500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226AF07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B98EF9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52C10D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768F606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572F84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6ABD57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9294B6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603EEDC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9350E6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376BC8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6D2BF7A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050B8DD8" w14:textId="77777777" w:rsidTr="00E9268E">
        <w:trPr>
          <w:trHeight w:val="296"/>
        </w:trPr>
        <w:tc>
          <w:tcPr>
            <w:tcW w:w="179" w:type="pct"/>
          </w:tcPr>
          <w:p w14:paraId="7770B47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6</w:t>
            </w:r>
          </w:p>
        </w:tc>
        <w:tc>
          <w:tcPr>
            <w:tcW w:w="496" w:type="pct"/>
          </w:tcPr>
          <w:p w14:paraId="39C8C7B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66A2D38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0F9AD62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215D79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AFD157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A2CA2D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5D6FBF3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30761C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D3F872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3930DE4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2CC0E0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943F4C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F12009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40AC435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BA149B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594A4E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1287F69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420FA5B6" w14:textId="77777777" w:rsidTr="00E9268E">
        <w:trPr>
          <w:trHeight w:val="296"/>
        </w:trPr>
        <w:tc>
          <w:tcPr>
            <w:tcW w:w="179" w:type="pct"/>
          </w:tcPr>
          <w:p w14:paraId="274D578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7</w:t>
            </w:r>
          </w:p>
        </w:tc>
        <w:tc>
          <w:tcPr>
            <w:tcW w:w="496" w:type="pct"/>
          </w:tcPr>
          <w:p w14:paraId="5D23E1D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449C8C8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44C7646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063324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88BF75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C9C13D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AB17C5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5FBE4A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B7FCCB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10DD272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F32DBA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D2083A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366B70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2687F42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8ADBAD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BE5483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3610EAE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5C40825A" w14:textId="77777777" w:rsidTr="00E9268E">
        <w:trPr>
          <w:trHeight w:val="296"/>
        </w:trPr>
        <w:tc>
          <w:tcPr>
            <w:tcW w:w="179" w:type="pct"/>
          </w:tcPr>
          <w:p w14:paraId="6D55072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8</w:t>
            </w:r>
          </w:p>
        </w:tc>
        <w:tc>
          <w:tcPr>
            <w:tcW w:w="496" w:type="pct"/>
          </w:tcPr>
          <w:p w14:paraId="71FFC99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7CE68EA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33FACDC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7B4CE3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E57F10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EC6FD6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32F41A0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998696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711220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7752956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63A286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02C895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79D1EC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61B37CC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DC7DF0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7C4C4F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12C64B3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5072D3BE" w14:textId="77777777" w:rsidTr="00E9268E">
        <w:trPr>
          <w:trHeight w:val="296"/>
        </w:trPr>
        <w:tc>
          <w:tcPr>
            <w:tcW w:w="179" w:type="pct"/>
          </w:tcPr>
          <w:p w14:paraId="31D59CD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9</w:t>
            </w:r>
          </w:p>
        </w:tc>
        <w:tc>
          <w:tcPr>
            <w:tcW w:w="496" w:type="pct"/>
          </w:tcPr>
          <w:p w14:paraId="6AEE143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4A8B038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5212779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98345E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C1EA66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EE1DF2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2A3AEE6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1D8BC5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2BDFDB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2DBA4F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F9A4FF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DFB323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8C14BC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5A840FA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759E3D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E85BAD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1B5CC15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0C10F874" w14:textId="77777777" w:rsidTr="00E9268E">
        <w:trPr>
          <w:trHeight w:val="296"/>
        </w:trPr>
        <w:tc>
          <w:tcPr>
            <w:tcW w:w="179" w:type="pct"/>
          </w:tcPr>
          <w:p w14:paraId="6031FA6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10</w:t>
            </w:r>
          </w:p>
        </w:tc>
        <w:tc>
          <w:tcPr>
            <w:tcW w:w="496" w:type="pct"/>
          </w:tcPr>
          <w:p w14:paraId="785F840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0359C9A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2698F65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52F1AB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0B2066F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51A3FE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0B129A0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3AAA91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52504C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1835666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3A6D0B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1A1DF0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9F54A7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5236589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9F0D2C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6D3BC5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33EC51F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1CD3086D" w14:textId="77777777" w:rsidTr="00E9268E">
        <w:trPr>
          <w:trHeight w:val="296"/>
        </w:trPr>
        <w:tc>
          <w:tcPr>
            <w:tcW w:w="179" w:type="pct"/>
          </w:tcPr>
          <w:p w14:paraId="0218227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11</w:t>
            </w:r>
          </w:p>
        </w:tc>
        <w:tc>
          <w:tcPr>
            <w:tcW w:w="496" w:type="pct"/>
          </w:tcPr>
          <w:p w14:paraId="72EE8B5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4464623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5A18F88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0B041CE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7D4AD8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512841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263257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0A1842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F58776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1FEAA2E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7797AD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A6AB05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9FD08A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0B42985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4DBCE2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F8061A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0B2EC89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774CE972" w14:textId="77777777" w:rsidTr="00E9268E">
        <w:trPr>
          <w:trHeight w:val="296"/>
        </w:trPr>
        <w:tc>
          <w:tcPr>
            <w:tcW w:w="179" w:type="pct"/>
          </w:tcPr>
          <w:p w14:paraId="66F70BD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12</w:t>
            </w:r>
          </w:p>
        </w:tc>
        <w:tc>
          <w:tcPr>
            <w:tcW w:w="496" w:type="pct"/>
          </w:tcPr>
          <w:p w14:paraId="2E8D696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021186C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756BA15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D1A1AF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D887C4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814526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EAA5CD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8B85DA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3ED965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7CACD30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D27BA1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81AA70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187550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7FD57C9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C1A0D5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E7EA3F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6B64062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6B2A4AC4" w14:textId="77777777" w:rsidTr="00E9268E">
        <w:trPr>
          <w:trHeight w:val="296"/>
        </w:trPr>
        <w:tc>
          <w:tcPr>
            <w:tcW w:w="179" w:type="pct"/>
          </w:tcPr>
          <w:p w14:paraId="5CA4AE2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13</w:t>
            </w:r>
          </w:p>
        </w:tc>
        <w:tc>
          <w:tcPr>
            <w:tcW w:w="496" w:type="pct"/>
          </w:tcPr>
          <w:p w14:paraId="34BAE69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012DEEF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5A34B8E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3A6E4A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49E41A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649172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1D0A268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9760B4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09C4A2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76D5E1C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6439C2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ACA96F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90DE21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24A8338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3CC7B8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6ACF06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2390200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0480835F" w14:textId="77777777" w:rsidTr="00E9268E">
        <w:trPr>
          <w:trHeight w:val="296"/>
        </w:trPr>
        <w:tc>
          <w:tcPr>
            <w:tcW w:w="179" w:type="pct"/>
          </w:tcPr>
          <w:p w14:paraId="50833C4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14</w:t>
            </w:r>
          </w:p>
        </w:tc>
        <w:tc>
          <w:tcPr>
            <w:tcW w:w="496" w:type="pct"/>
          </w:tcPr>
          <w:p w14:paraId="55AD8D5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7E136ED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4A8FDEB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0C60A7C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311D3E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0DFA8DB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01AC49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DF500B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B2A46B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5FE80EF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493A2F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EE02A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8DCE68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5D85782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45E59B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2A47F2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4BAE9B1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14C0A7BA" w14:textId="77777777" w:rsidTr="00E9268E">
        <w:trPr>
          <w:trHeight w:val="296"/>
        </w:trPr>
        <w:tc>
          <w:tcPr>
            <w:tcW w:w="179" w:type="pct"/>
          </w:tcPr>
          <w:p w14:paraId="513C87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15</w:t>
            </w:r>
          </w:p>
        </w:tc>
        <w:tc>
          <w:tcPr>
            <w:tcW w:w="496" w:type="pct"/>
          </w:tcPr>
          <w:p w14:paraId="1A38C7E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0F59B31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7F38992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9593E0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FAE1F0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5E888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04DB1B2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4ADCCE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7A9AD86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216C54B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3F9AE3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C9C67D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7496FD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27553E5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C44526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41A6DB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74EF208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25A52F53" w14:textId="77777777" w:rsidTr="00E9268E">
        <w:trPr>
          <w:trHeight w:val="296"/>
        </w:trPr>
        <w:tc>
          <w:tcPr>
            <w:tcW w:w="179" w:type="pct"/>
          </w:tcPr>
          <w:p w14:paraId="3DEF50A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16</w:t>
            </w:r>
          </w:p>
        </w:tc>
        <w:tc>
          <w:tcPr>
            <w:tcW w:w="496" w:type="pct"/>
          </w:tcPr>
          <w:p w14:paraId="20F503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72A5B52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5A24841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5ED6E0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0A206E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2EFFDB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BE57D5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E0587D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538D68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408A3B2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20C1FA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6275DB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F437F6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3B7BCD1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776CA9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345B16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63B4AED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7FE9071C" w14:textId="77777777" w:rsidTr="00E9268E">
        <w:trPr>
          <w:trHeight w:val="296"/>
        </w:trPr>
        <w:tc>
          <w:tcPr>
            <w:tcW w:w="179" w:type="pct"/>
          </w:tcPr>
          <w:p w14:paraId="4D15513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17</w:t>
            </w:r>
          </w:p>
        </w:tc>
        <w:tc>
          <w:tcPr>
            <w:tcW w:w="496" w:type="pct"/>
          </w:tcPr>
          <w:p w14:paraId="45DA024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5795257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0FCB4CB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054B572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365A8BD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AB3A4C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68C6235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445A1E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E61260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7FFDF30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C621F4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B55B8E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2A29FC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43D7671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99A84C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7E441D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0ABFECB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43011894" w14:textId="77777777" w:rsidTr="00E9268E">
        <w:trPr>
          <w:trHeight w:val="296"/>
        </w:trPr>
        <w:tc>
          <w:tcPr>
            <w:tcW w:w="179" w:type="pct"/>
          </w:tcPr>
          <w:p w14:paraId="29C2CD3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18</w:t>
            </w:r>
          </w:p>
        </w:tc>
        <w:tc>
          <w:tcPr>
            <w:tcW w:w="496" w:type="pct"/>
          </w:tcPr>
          <w:p w14:paraId="3146626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743A23E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7580DD0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BACAD6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A857AD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DC5B6D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3504F75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A91307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EFC8AF0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496AE6E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25287A2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CE3861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5F9BB1E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73043EA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4E3BFA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03BDAE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0349D871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28D71745" w14:textId="77777777" w:rsidTr="00E9268E">
        <w:trPr>
          <w:trHeight w:val="296"/>
        </w:trPr>
        <w:tc>
          <w:tcPr>
            <w:tcW w:w="179" w:type="pct"/>
          </w:tcPr>
          <w:p w14:paraId="1C18C21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19</w:t>
            </w:r>
          </w:p>
        </w:tc>
        <w:tc>
          <w:tcPr>
            <w:tcW w:w="496" w:type="pct"/>
          </w:tcPr>
          <w:p w14:paraId="7CDA61B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60E38B4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146264D5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DC2EA8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9AC7B9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90DFFF6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39214B5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4D554E8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5CB29B2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4AF65E7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893B3E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0569A49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40DC48D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5DE32FFA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6FB47BC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9FDB26C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14B2C25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  <w:tr w:rsidR="00E9268E" w14:paraId="7D8ED868" w14:textId="77777777" w:rsidTr="00E9268E">
        <w:trPr>
          <w:trHeight w:val="296"/>
        </w:trPr>
        <w:tc>
          <w:tcPr>
            <w:tcW w:w="179" w:type="pct"/>
          </w:tcPr>
          <w:p w14:paraId="5EA46F5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  <w:r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  <w:t>20</w:t>
            </w:r>
          </w:p>
        </w:tc>
        <w:tc>
          <w:tcPr>
            <w:tcW w:w="496" w:type="pct"/>
          </w:tcPr>
          <w:p w14:paraId="6550E63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631" w:type="pct"/>
          </w:tcPr>
          <w:p w14:paraId="6B9D15AF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565" w:type="pct"/>
          </w:tcPr>
          <w:p w14:paraId="0455D9E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C945797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11F1274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6B7DA11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4D99F3AE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6262BA9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E599" w:themeFill="accent4" w:themeFillTint="66"/>
          </w:tcPr>
          <w:p w14:paraId="2165B6E2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E599" w:themeFill="accent4" w:themeFillTint="66"/>
          </w:tcPr>
          <w:p w14:paraId="5625B053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EEA5124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E37CEF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3E0C6B9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4" w:type="pct"/>
            <w:shd w:val="clear" w:color="auto" w:fill="FFFFFF" w:themeFill="background1"/>
          </w:tcPr>
          <w:p w14:paraId="7D887C2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781017D8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3" w:type="pct"/>
            <w:shd w:val="clear" w:color="auto" w:fill="FFFFFF" w:themeFill="background1"/>
          </w:tcPr>
          <w:p w14:paraId="1C6FA97D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  <w:tc>
          <w:tcPr>
            <w:tcW w:w="227" w:type="pct"/>
            <w:shd w:val="clear" w:color="auto" w:fill="FFFFFF" w:themeFill="background1"/>
          </w:tcPr>
          <w:p w14:paraId="02C5E92B" w14:textId="77777777" w:rsidR="00E9268E" w:rsidRDefault="00E9268E" w:rsidP="00E9268E">
            <w:pPr>
              <w:widowControl w:val="0"/>
              <w:autoSpaceDE w:val="0"/>
              <w:autoSpaceDN w:val="0"/>
              <w:spacing w:line="276" w:lineRule="auto"/>
              <w:ind w:right="132"/>
              <w:jc w:val="center"/>
              <w:rPr>
                <w:rFonts w:ascii="Arial" w:eastAsia="Calibri" w:hAnsi="Arial" w:cs="Arial"/>
                <w:sz w:val="20"/>
                <w:szCs w:val="20"/>
                <w:lang w:val="en-AU" w:eastAsia="en-AU" w:bidi="en-AU"/>
              </w:rPr>
            </w:pPr>
          </w:p>
        </w:tc>
      </w:tr>
    </w:tbl>
    <w:p w14:paraId="1213E82E" w14:textId="0D00FE10" w:rsidR="0074406C" w:rsidRPr="00205541" w:rsidRDefault="0074406C" w:rsidP="00E9268E">
      <w:pPr>
        <w:tabs>
          <w:tab w:val="left" w:pos="3060"/>
        </w:tabs>
        <w:contextualSpacing/>
        <w:jc w:val="center"/>
        <w:rPr>
          <w:rFonts w:ascii="Arial" w:eastAsiaTheme="majorEastAsia" w:hAnsi="Arial" w:cs="Arial"/>
          <w:b/>
          <w:bCs/>
          <w:spacing w:val="-10"/>
          <w:kern w:val="28"/>
          <w:sz w:val="32"/>
          <w:szCs w:val="32"/>
          <w:lang w:val="en-AU"/>
        </w:rPr>
      </w:pPr>
    </w:p>
    <w:sectPr w:rsidR="0074406C" w:rsidRPr="00205541" w:rsidSect="00B3170D">
      <w:headerReference w:type="default" r:id="rId8"/>
      <w:footerReference w:type="even" r:id="rId9"/>
      <w:footerReference w:type="default" r:id="rId10"/>
      <w:pgSz w:w="16840" w:h="11907" w:orient="landscape" w:code="9"/>
      <w:pgMar w:top="180" w:right="720" w:bottom="720" w:left="426" w:header="284" w:footer="18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8D1F65E" w14:textId="77777777" w:rsidR="00B82BA5" w:rsidRDefault="00B82BA5">
      <w:r>
        <w:separator/>
      </w:r>
    </w:p>
  </w:endnote>
  <w:endnote w:type="continuationSeparator" w:id="0">
    <w:p w14:paraId="4FE1B292" w14:textId="77777777" w:rsidR="00B82BA5" w:rsidRDefault="00B82BA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Arial Rounded MT Bold">
    <w:altName w:val="Arial Rounded MT Bold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0AF77AF" w14:textId="23E1D14A" w:rsidR="00D7138F" w:rsidRPr="009C594B" w:rsidRDefault="00D7138F" w:rsidP="00D7138F">
    <w:pPr>
      <w:widowControl w:val="0"/>
      <w:jc w:val="center"/>
      <w:rPr>
        <w:rFonts w:ascii="Arial" w:eastAsia="Calibri" w:hAnsi="Arial" w:cs="Arial"/>
        <w:b/>
        <w:color w:val="4472C4" w:themeColor="accent1"/>
        <w:sz w:val="20"/>
        <w:szCs w:val="20"/>
        <w:lang w:val="en-AU"/>
      </w:rPr>
    </w:pPr>
  </w:p>
  <w:p w14:paraId="110FFD37" w14:textId="77777777" w:rsidR="00D7138F" w:rsidRDefault="00D7138F">
    <w:pPr>
      <w:pStyle w:val="Footer"/>
    </w:pPr>
  </w:p>
  <w:p w14:paraId="6B699379" w14:textId="77777777" w:rsidR="00D7138F" w:rsidRDefault="00D7138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647981F" w14:textId="363AFBF6" w:rsidR="00567089" w:rsidRPr="00567089" w:rsidRDefault="00567089" w:rsidP="00567089">
    <w:pPr>
      <w:pStyle w:val="NoSpacing"/>
      <w:spacing w:line="276" w:lineRule="auto"/>
      <w:jc w:val="center"/>
      <w:rPr>
        <w:rFonts w:ascii="Arial" w:hAnsi="Arial" w:cs="Arial"/>
        <w:i/>
        <w:iCs/>
        <w:sz w:val="18"/>
        <w:szCs w:val="18"/>
      </w:rPr>
    </w:pPr>
    <w:r w:rsidRPr="00567089">
      <w:rPr>
        <w:rFonts w:ascii="Arial" w:hAnsi="Arial" w:cs="Arial"/>
        <w:i/>
        <w:iCs/>
        <w:sz w:val="18"/>
        <w:szCs w:val="18"/>
      </w:rPr>
      <w:t xml:space="preserve">To further aid the fight against COVID-19, Football SA supports the Australian Government’s </w:t>
    </w:r>
    <w:proofErr w:type="spellStart"/>
    <w:r w:rsidRPr="00567089">
      <w:rPr>
        <w:rFonts w:ascii="Arial" w:hAnsi="Arial" w:cs="Arial"/>
        <w:i/>
        <w:iCs/>
        <w:sz w:val="18"/>
        <w:szCs w:val="18"/>
      </w:rPr>
      <w:t>COVIDSafe</w:t>
    </w:r>
    <w:proofErr w:type="spellEnd"/>
    <w:r w:rsidRPr="00567089">
      <w:rPr>
        <w:rFonts w:ascii="Arial" w:hAnsi="Arial" w:cs="Arial"/>
        <w:i/>
        <w:iCs/>
        <w:sz w:val="18"/>
        <w:szCs w:val="18"/>
      </w:rPr>
      <w:t xml:space="preserve"> app and strongly encourages all members of the football community to get behind this initiative. The app can be downloaded from the Apple App store and Google Play.</w:t>
    </w:r>
  </w:p>
  <w:p w14:paraId="7ED5161E" w14:textId="0FE0D3A1" w:rsidR="00567089" w:rsidRDefault="00567089" w:rsidP="00567089">
    <w:pPr>
      <w:pStyle w:val="Footer"/>
      <w:jc w:val="center"/>
    </w:pPr>
    <w:r w:rsidRPr="00567089">
      <w:rPr>
        <w:rFonts w:ascii="Arial" w:hAnsi="Arial" w:cs="Arial"/>
        <w:noProof/>
        <w:sz w:val="18"/>
        <w:szCs w:val="18"/>
      </w:rPr>
      <w:drawing>
        <wp:anchor distT="0" distB="0" distL="114300" distR="114300" simplePos="0" relativeHeight="251659776" behindDoc="0" locked="0" layoutInCell="1" allowOverlap="1" wp14:anchorId="13A3CB2F" wp14:editId="17AF2C27">
          <wp:simplePos x="0" y="0"/>
          <wp:positionH relativeFrom="page">
            <wp:align>center</wp:align>
          </wp:positionH>
          <wp:positionV relativeFrom="paragraph">
            <wp:posOffset>16510</wp:posOffset>
          </wp:positionV>
          <wp:extent cx="638175" cy="333375"/>
          <wp:effectExtent l="0" t="0" r="9525" b="9525"/>
          <wp:wrapSquare wrapText="bothSides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8175" cy="333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454B4891" w14:textId="77777777" w:rsidR="00694BB8" w:rsidRPr="003C721D" w:rsidRDefault="00694BB8" w:rsidP="003C721D">
    <w:pPr>
      <w:pStyle w:val="Footer"/>
      <w:jc w:val="center"/>
      <w:rPr>
        <w:color w:val="4472C4" w:themeColor="accent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4FE19C6" w14:textId="77777777" w:rsidR="00B82BA5" w:rsidRDefault="00B82BA5">
      <w:r>
        <w:separator/>
      </w:r>
    </w:p>
  </w:footnote>
  <w:footnote w:type="continuationSeparator" w:id="0">
    <w:p w14:paraId="125FFF9D" w14:textId="77777777" w:rsidR="00B82BA5" w:rsidRDefault="00B82BA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0C236DB" w14:textId="7F48DBFD" w:rsidR="00694BB8" w:rsidRPr="00B3170D" w:rsidRDefault="00B53247" w:rsidP="00B3170D">
    <w:pPr>
      <w:contextualSpacing/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</w:pPr>
    <w:r>
      <w:rPr>
        <w:rFonts w:ascii="Arial Rounded MT Bold" w:hAnsi="Arial Rounded MT Bold"/>
        <w:noProof/>
        <w:color w:val="0000FF"/>
        <w:sz w:val="28"/>
        <w:szCs w:val="28"/>
        <w:lang w:val="en-AU"/>
      </w:rPr>
      <w:drawing>
        <wp:inline distT="0" distB="0" distL="0" distR="0" wp14:anchorId="1793425A" wp14:editId="6474D3CB">
          <wp:extent cx="1600200" cy="483586"/>
          <wp:effectExtent l="0" t="0" r="0" b="0"/>
          <wp:docPr id="23" name="Picture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0597" cy="4897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>
      <w:rPr>
        <w:rFonts w:ascii="Arial Rounded MT Bold" w:hAnsi="Arial Rounded MT Bold"/>
        <w:color w:val="0000FF"/>
        <w:sz w:val="28"/>
        <w:szCs w:val="28"/>
        <w:lang w:val="en-AU"/>
      </w:rPr>
      <w:tab/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>RETURN TO TRAINING</w:t>
    </w:r>
    <w:r w:rsidR="00E9268E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 - FORTNIGHTLY</w:t>
    </w:r>
    <w:r w:rsidR="00B3170D" w:rsidRPr="00DC1E2B">
      <w:rPr>
        <w:rFonts w:ascii="Arial" w:eastAsiaTheme="majorEastAsia" w:hAnsi="Arial" w:cs="Arial"/>
        <w:b/>
        <w:bCs/>
        <w:spacing w:val="-10"/>
        <w:kern w:val="28"/>
        <w:sz w:val="36"/>
        <w:szCs w:val="36"/>
        <w:lang w:val="en-AU"/>
      </w:rPr>
      <w:t xml:space="preserve"> RECORD OF ATTENDANCE </w:t>
    </w:r>
  </w:p>
  <w:p w14:paraId="4EE8C287" w14:textId="07307FFE" w:rsidR="00BA7D73" w:rsidRPr="00005C38" w:rsidRDefault="00AA5551" w:rsidP="00005C38">
    <w:pPr>
      <w:widowControl w:val="0"/>
      <w:jc w:val="right"/>
      <w:rPr>
        <w:rFonts w:ascii="Arial Rounded MT Bold" w:hAnsi="Arial Rounded MT Bold"/>
        <w:color w:val="0000FF"/>
        <w:sz w:val="20"/>
        <w:szCs w:val="20"/>
        <w:lang w:val="en-AU"/>
      </w:rPr>
    </w:pP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7728" behindDoc="0" locked="0" layoutInCell="1" allowOverlap="1" wp14:anchorId="49DFC32A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2D15EE">
      <w:rPr>
        <w:rFonts w:ascii="Arial Rounded MT Bold" w:hAnsi="Arial Rounded MT Bold"/>
        <w:noProof/>
        <w:color w:val="0000FF"/>
        <w:sz w:val="22"/>
        <w:szCs w:val="22"/>
      </w:rPr>
      <w:drawing>
        <wp:anchor distT="36576" distB="36576" distL="36576" distR="36576" simplePos="0" relativeHeight="251656704" behindDoc="0" locked="0" layoutInCell="1" allowOverlap="1" wp14:anchorId="75E874DE" wp14:editId="07777777">
          <wp:simplePos x="0" y="0"/>
          <wp:positionH relativeFrom="column">
            <wp:posOffset>11376660</wp:posOffset>
          </wp:positionH>
          <wp:positionV relativeFrom="paragraph">
            <wp:posOffset>16074390</wp:posOffset>
          </wp:positionV>
          <wp:extent cx="1916430" cy="1660525"/>
          <wp:effectExtent l="0" t="0" r="0" b="0"/>
          <wp:wrapNone/>
          <wp:docPr id="25" name="Picture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16430" cy="166052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842E9B"/>
    <w:multiLevelType w:val="hybridMultilevel"/>
    <w:tmpl w:val="7AAA4CEA"/>
    <w:lvl w:ilvl="0" w:tplc="0C09001B">
      <w:start w:val="1"/>
      <w:numFmt w:val="lowerRoman"/>
      <w:lvlText w:val="%1."/>
      <w:lvlJc w:val="right"/>
      <w:pPr>
        <w:ind w:left="1713" w:hanging="360"/>
      </w:pPr>
    </w:lvl>
    <w:lvl w:ilvl="1" w:tplc="0C090019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1" w15:restartNumberingAfterBreak="0">
    <w:nsid w:val="09566111"/>
    <w:multiLevelType w:val="hybridMultilevel"/>
    <w:tmpl w:val="5D58776C"/>
    <w:lvl w:ilvl="0" w:tplc="FFFFFFF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E13DE4"/>
    <w:multiLevelType w:val="hybridMultilevel"/>
    <w:tmpl w:val="43F231A8"/>
    <w:lvl w:ilvl="0" w:tplc="99303F4A">
      <w:start w:val="1"/>
      <w:numFmt w:val="decimal"/>
      <w:lvlText w:val="%1)"/>
      <w:lvlJc w:val="left"/>
      <w:pPr>
        <w:ind w:left="2160" w:hanging="72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 w15:restartNumberingAfterBreak="0">
    <w:nsid w:val="13A97BBE"/>
    <w:multiLevelType w:val="hybridMultilevel"/>
    <w:tmpl w:val="074A1554"/>
    <w:lvl w:ilvl="0" w:tplc="0C090019">
      <w:start w:val="1"/>
      <w:numFmt w:val="lowerLetter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4" w15:restartNumberingAfterBreak="0">
    <w:nsid w:val="1671148B"/>
    <w:multiLevelType w:val="hybridMultilevel"/>
    <w:tmpl w:val="C636937C"/>
    <w:lvl w:ilvl="0" w:tplc="F59C045E">
      <w:numFmt w:val="bullet"/>
      <w:lvlText w:val="-"/>
      <w:lvlJc w:val="left"/>
      <w:pPr>
        <w:ind w:left="1083" w:hanging="360"/>
      </w:pPr>
      <w:rPr>
        <w:rFonts w:ascii="Arial" w:eastAsia="Times New Roman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5" w15:restartNumberingAfterBreak="0">
    <w:nsid w:val="16A55DBC"/>
    <w:multiLevelType w:val="hybridMultilevel"/>
    <w:tmpl w:val="B7BA0E96"/>
    <w:lvl w:ilvl="0" w:tplc="245654E2">
      <w:numFmt w:val="bullet"/>
      <w:lvlText w:val=""/>
      <w:lvlJc w:val="left"/>
      <w:pPr>
        <w:ind w:left="1804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4" w:hanging="360"/>
      </w:pPr>
      <w:rPr>
        <w:rFonts w:ascii="Wingdings" w:hAnsi="Wingdings" w:hint="default"/>
      </w:rPr>
    </w:lvl>
  </w:abstractNum>
  <w:abstractNum w:abstractNumId="6" w15:restartNumberingAfterBreak="0">
    <w:nsid w:val="19313358"/>
    <w:multiLevelType w:val="hybridMultilevel"/>
    <w:tmpl w:val="98F46D5E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9A347E1"/>
    <w:multiLevelType w:val="hybridMultilevel"/>
    <w:tmpl w:val="FBCC7D7C"/>
    <w:lvl w:ilvl="0" w:tplc="0C09000F">
      <w:start w:val="1"/>
      <w:numFmt w:val="decimal"/>
      <w:lvlText w:val="%1."/>
      <w:lvlJc w:val="left"/>
      <w:pPr>
        <w:ind w:left="1080" w:hanging="360"/>
      </w:p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21323EE0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F01FFC"/>
    <w:multiLevelType w:val="hybridMultilevel"/>
    <w:tmpl w:val="6CDE0048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5E44F1C"/>
    <w:multiLevelType w:val="hybridMultilevel"/>
    <w:tmpl w:val="42B46348"/>
    <w:lvl w:ilvl="0" w:tplc="AA62E274">
      <w:start w:val="2"/>
      <w:numFmt w:val="bullet"/>
      <w:lvlText w:val=""/>
      <w:lvlJc w:val="left"/>
      <w:pPr>
        <w:ind w:left="1800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2B3A1231"/>
    <w:multiLevelType w:val="hybridMultilevel"/>
    <w:tmpl w:val="A1A4928E"/>
    <w:lvl w:ilvl="0" w:tplc="7908B776"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 w15:restartNumberingAfterBreak="0">
    <w:nsid w:val="30E57FBB"/>
    <w:multiLevelType w:val="hybridMultilevel"/>
    <w:tmpl w:val="C8A269F8"/>
    <w:lvl w:ilvl="0" w:tplc="A476DEC8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24A724C"/>
    <w:multiLevelType w:val="hybridMultilevel"/>
    <w:tmpl w:val="40846758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4DF0568"/>
    <w:multiLevelType w:val="hybridMultilevel"/>
    <w:tmpl w:val="0872798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D85F16"/>
    <w:multiLevelType w:val="hybridMultilevel"/>
    <w:tmpl w:val="8C2E3EAA"/>
    <w:lvl w:ilvl="0" w:tplc="E9CE463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6" w15:restartNumberingAfterBreak="0">
    <w:nsid w:val="369B0949"/>
    <w:multiLevelType w:val="hybridMultilevel"/>
    <w:tmpl w:val="51A49444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92B70DA"/>
    <w:multiLevelType w:val="hybridMultilevel"/>
    <w:tmpl w:val="4768D9B6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8" w15:restartNumberingAfterBreak="0">
    <w:nsid w:val="396049FF"/>
    <w:multiLevelType w:val="hybridMultilevel"/>
    <w:tmpl w:val="BDBA0894"/>
    <w:lvl w:ilvl="0" w:tplc="92BA4EC2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3D5F20AB"/>
    <w:multiLevelType w:val="hybridMultilevel"/>
    <w:tmpl w:val="37D8C732"/>
    <w:lvl w:ilvl="0" w:tplc="644C311A">
      <w:start w:val="1"/>
      <w:numFmt w:val="decimal"/>
      <w:lvlText w:val="%1."/>
      <w:lvlJc w:val="left"/>
      <w:pPr>
        <w:ind w:left="720" w:hanging="360"/>
      </w:pPr>
      <w:rPr>
        <w:b w:val="0"/>
        <w:bCs w:val="0"/>
        <w:i w:val="0"/>
        <w:iCs w:val="0"/>
        <w:sz w:val="22"/>
        <w:szCs w:val="22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38F7F38"/>
    <w:multiLevelType w:val="hybridMultilevel"/>
    <w:tmpl w:val="4F0E3034"/>
    <w:lvl w:ilvl="0" w:tplc="B72206A4">
      <w:start w:val="1"/>
      <w:numFmt w:val="decimal"/>
      <w:lvlText w:val="%1."/>
      <w:lvlJc w:val="left"/>
      <w:pPr>
        <w:ind w:left="1080" w:hanging="360"/>
      </w:pPr>
      <w:rPr>
        <w:sz w:val="22"/>
        <w:szCs w:val="22"/>
      </w:rPr>
    </w:lvl>
    <w:lvl w:ilvl="1" w:tplc="0C090019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 w15:restartNumberingAfterBreak="0">
    <w:nsid w:val="44861310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B680A9F"/>
    <w:multiLevelType w:val="hybridMultilevel"/>
    <w:tmpl w:val="62420CEA"/>
    <w:lvl w:ilvl="0" w:tplc="0C090017">
      <w:start w:val="1"/>
      <w:numFmt w:val="lowerLetter"/>
      <w:lvlText w:val="%1)"/>
      <w:lvlJc w:val="left"/>
      <w:pPr>
        <w:ind w:left="1800" w:hanging="360"/>
      </w:pPr>
    </w:lvl>
    <w:lvl w:ilvl="1" w:tplc="0C090019" w:tentative="1">
      <w:start w:val="1"/>
      <w:numFmt w:val="lowerLetter"/>
      <w:lvlText w:val="%2."/>
      <w:lvlJc w:val="left"/>
      <w:pPr>
        <w:ind w:left="2520" w:hanging="360"/>
      </w:pPr>
    </w:lvl>
    <w:lvl w:ilvl="2" w:tplc="0C09001B" w:tentative="1">
      <w:start w:val="1"/>
      <w:numFmt w:val="lowerRoman"/>
      <w:lvlText w:val="%3."/>
      <w:lvlJc w:val="right"/>
      <w:pPr>
        <w:ind w:left="3240" w:hanging="180"/>
      </w:pPr>
    </w:lvl>
    <w:lvl w:ilvl="3" w:tplc="0C09000F" w:tentative="1">
      <w:start w:val="1"/>
      <w:numFmt w:val="decimal"/>
      <w:lvlText w:val="%4."/>
      <w:lvlJc w:val="left"/>
      <w:pPr>
        <w:ind w:left="3960" w:hanging="360"/>
      </w:pPr>
    </w:lvl>
    <w:lvl w:ilvl="4" w:tplc="0C090019" w:tentative="1">
      <w:start w:val="1"/>
      <w:numFmt w:val="lowerLetter"/>
      <w:lvlText w:val="%5."/>
      <w:lvlJc w:val="left"/>
      <w:pPr>
        <w:ind w:left="4680" w:hanging="360"/>
      </w:pPr>
    </w:lvl>
    <w:lvl w:ilvl="5" w:tplc="0C09001B" w:tentative="1">
      <w:start w:val="1"/>
      <w:numFmt w:val="lowerRoman"/>
      <w:lvlText w:val="%6."/>
      <w:lvlJc w:val="right"/>
      <w:pPr>
        <w:ind w:left="5400" w:hanging="180"/>
      </w:pPr>
    </w:lvl>
    <w:lvl w:ilvl="6" w:tplc="0C09000F" w:tentative="1">
      <w:start w:val="1"/>
      <w:numFmt w:val="decimal"/>
      <w:lvlText w:val="%7."/>
      <w:lvlJc w:val="left"/>
      <w:pPr>
        <w:ind w:left="6120" w:hanging="360"/>
      </w:pPr>
    </w:lvl>
    <w:lvl w:ilvl="7" w:tplc="0C090019" w:tentative="1">
      <w:start w:val="1"/>
      <w:numFmt w:val="lowerLetter"/>
      <w:lvlText w:val="%8."/>
      <w:lvlJc w:val="left"/>
      <w:pPr>
        <w:ind w:left="6840" w:hanging="360"/>
      </w:pPr>
    </w:lvl>
    <w:lvl w:ilvl="8" w:tplc="0C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4B7D44ED"/>
    <w:multiLevelType w:val="hybridMultilevel"/>
    <w:tmpl w:val="DF98609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CE07FF8"/>
    <w:multiLevelType w:val="hybridMultilevel"/>
    <w:tmpl w:val="2578E74A"/>
    <w:lvl w:ilvl="0" w:tplc="0C090017">
      <w:start w:val="1"/>
      <w:numFmt w:val="lowerLetter"/>
      <w:lvlText w:val="%1)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DD35639"/>
    <w:multiLevelType w:val="hybridMultilevel"/>
    <w:tmpl w:val="2D8CCA90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4F4C6BD5"/>
    <w:multiLevelType w:val="hybridMultilevel"/>
    <w:tmpl w:val="53822FE8"/>
    <w:lvl w:ilvl="0" w:tplc="0C09000F">
      <w:start w:val="1"/>
      <w:numFmt w:val="decimal"/>
      <w:lvlText w:val="%1."/>
      <w:lvlJc w:val="left"/>
      <w:pPr>
        <w:ind w:left="1440" w:hanging="360"/>
      </w:p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7" w15:restartNumberingAfterBreak="0">
    <w:nsid w:val="57D41C3A"/>
    <w:multiLevelType w:val="hybridMultilevel"/>
    <w:tmpl w:val="256C2E02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8" w15:restartNumberingAfterBreak="0">
    <w:nsid w:val="57ED588A"/>
    <w:multiLevelType w:val="hybridMultilevel"/>
    <w:tmpl w:val="01CEA21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8A21A49"/>
    <w:multiLevelType w:val="hybridMultilevel"/>
    <w:tmpl w:val="94EA61E6"/>
    <w:lvl w:ilvl="0" w:tplc="0C09000F">
      <w:start w:val="1"/>
      <w:numFmt w:val="decimal"/>
      <w:lvlText w:val="%1."/>
      <w:lvlJc w:val="left"/>
      <w:pPr>
        <w:ind w:left="1069" w:hanging="360"/>
      </w:pPr>
      <w:rPr>
        <w:rFonts w:hint="default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30" w15:restartNumberingAfterBreak="0">
    <w:nsid w:val="5E6F202B"/>
    <w:multiLevelType w:val="hybridMultilevel"/>
    <w:tmpl w:val="61C41B18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7A058C"/>
    <w:multiLevelType w:val="hybridMultilevel"/>
    <w:tmpl w:val="F8B00C64"/>
    <w:lvl w:ilvl="0" w:tplc="0C09000F">
      <w:start w:val="1"/>
      <w:numFmt w:val="decimal"/>
      <w:lvlText w:val="%1."/>
      <w:lvlJc w:val="left"/>
      <w:pPr>
        <w:ind w:left="1713" w:hanging="360"/>
      </w:pPr>
    </w:lvl>
    <w:lvl w:ilvl="1" w:tplc="0C090019" w:tentative="1">
      <w:start w:val="1"/>
      <w:numFmt w:val="lowerLetter"/>
      <w:lvlText w:val="%2."/>
      <w:lvlJc w:val="left"/>
      <w:pPr>
        <w:ind w:left="2433" w:hanging="360"/>
      </w:pPr>
    </w:lvl>
    <w:lvl w:ilvl="2" w:tplc="0C09001B" w:tentative="1">
      <w:start w:val="1"/>
      <w:numFmt w:val="lowerRoman"/>
      <w:lvlText w:val="%3."/>
      <w:lvlJc w:val="right"/>
      <w:pPr>
        <w:ind w:left="3153" w:hanging="180"/>
      </w:pPr>
    </w:lvl>
    <w:lvl w:ilvl="3" w:tplc="0C09000F" w:tentative="1">
      <w:start w:val="1"/>
      <w:numFmt w:val="decimal"/>
      <w:lvlText w:val="%4."/>
      <w:lvlJc w:val="left"/>
      <w:pPr>
        <w:ind w:left="3873" w:hanging="360"/>
      </w:pPr>
    </w:lvl>
    <w:lvl w:ilvl="4" w:tplc="0C090019" w:tentative="1">
      <w:start w:val="1"/>
      <w:numFmt w:val="lowerLetter"/>
      <w:lvlText w:val="%5."/>
      <w:lvlJc w:val="left"/>
      <w:pPr>
        <w:ind w:left="4593" w:hanging="360"/>
      </w:pPr>
    </w:lvl>
    <w:lvl w:ilvl="5" w:tplc="0C09001B" w:tentative="1">
      <w:start w:val="1"/>
      <w:numFmt w:val="lowerRoman"/>
      <w:lvlText w:val="%6."/>
      <w:lvlJc w:val="right"/>
      <w:pPr>
        <w:ind w:left="5313" w:hanging="180"/>
      </w:pPr>
    </w:lvl>
    <w:lvl w:ilvl="6" w:tplc="0C09000F" w:tentative="1">
      <w:start w:val="1"/>
      <w:numFmt w:val="decimal"/>
      <w:lvlText w:val="%7."/>
      <w:lvlJc w:val="left"/>
      <w:pPr>
        <w:ind w:left="6033" w:hanging="360"/>
      </w:pPr>
    </w:lvl>
    <w:lvl w:ilvl="7" w:tplc="0C090019" w:tentative="1">
      <w:start w:val="1"/>
      <w:numFmt w:val="lowerLetter"/>
      <w:lvlText w:val="%8."/>
      <w:lvlJc w:val="left"/>
      <w:pPr>
        <w:ind w:left="6753" w:hanging="360"/>
      </w:pPr>
    </w:lvl>
    <w:lvl w:ilvl="8" w:tplc="0C09001B" w:tentative="1">
      <w:start w:val="1"/>
      <w:numFmt w:val="lowerRoman"/>
      <w:lvlText w:val="%9."/>
      <w:lvlJc w:val="right"/>
      <w:pPr>
        <w:ind w:left="7473" w:hanging="180"/>
      </w:pPr>
    </w:lvl>
  </w:abstractNum>
  <w:abstractNum w:abstractNumId="32" w15:restartNumberingAfterBreak="0">
    <w:nsid w:val="65135BC7"/>
    <w:multiLevelType w:val="hybridMultilevel"/>
    <w:tmpl w:val="5BC86E08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C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65AC45A8"/>
    <w:multiLevelType w:val="hybridMultilevel"/>
    <w:tmpl w:val="96A6C2FE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65B7C7F"/>
    <w:multiLevelType w:val="hybridMultilevel"/>
    <w:tmpl w:val="0B7ACD54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91118F"/>
    <w:multiLevelType w:val="hybridMultilevel"/>
    <w:tmpl w:val="9920EC9E"/>
    <w:lvl w:ilvl="0" w:tplc="0C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6" w15:restartNumberingAfterBreak="0">
    <w:nsid w:val="6A550A03"/>
    <w:multiLevelType w:val="hybridMultilevel"/>
    <w:tmpl w:val="91A85AFC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D051B0B"/>
    <w:multiLevelType w:val="hybridMultilevel"/>
    <w:tmpl w:val="1A6629FC"/>
    <w:lvl w:ilvl="0" w:tplc="435210C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2160" w:hanging="360"/>
      </w:pPr>
    </w:lvl>
    <w:lvl w:ilvl="2" w:tplc="0C09001B" w:tentative="1">
      <w:start w:val="1"/>
      <w:numFmt w:val="lowerRoman"/>
      <w:lvlText w:val="%3."/>
      <w:lvlJc w:val="right"/>
      <w:pPr>
        <w:ind w:left="2880" w:hanging="180"/>
      </w:pPr>
    </w:lvl>
    <w:lvl w:ilvl="3" w:tplc="0C09000F" w:tentative="1">
      <w:start w:val="1"/>
      <w:numFmt w:val="decimal"/>
      <w:lvlText w:val="%4."/>
      <w:lvlJc w:val="left"/>
      <w:pPr>
        <w:ind w:left="3600" w:hanging="360"/>
      </w:pPr>
    </w:lvl>
    <w:lvl w:ilvl="4" w:tplc="0C090019" w:tentative="1">
      <w:start w:val="1"/>
      <w:numFmt w:val="lowerLetter"/>
      <w:lvlText w:val="%5."/>
      <w:lvlJc w:val="left"/>
      <w:pPr>
        <w:ind w:left="4320" w:hanging="360"/>
      </w:pPr>
    </w:lvl>
    <w:lvl w:ilvl="5" w:tplc="0C09001B" w:tentative="1">
      <w:start w:val="1"/>
      <w:numFmt w:val="lowerRoman"/>
      <w:lvlText w:val="%6."/>
      <w:lvlJc w:val="right"/>
      <w:pPr>
        <w:ind w:left="5040" w:hanging="180"/>
      </w:pPr>
    </w:lvl>
    <w:lvl w:ilvl="6" w:tplc="0C09000F" w:tentative="1">
      <w:start w:val="1"/>
      <w:numFmt w:val="decimal"/>
      <w:lvlText w:val="%7."/>
      <w:lvlJc w:val="left"/>
      <w:pPr>
        <w:ind w:left="5760" w:hanging="360"/>
      </w:pPr>
    </w:lvl>
    <w:lvl w:ilvl="7" w:tplc="0C090019" w:tentative="1">
      <w:start w:val="1"/>
      <w:numFmt w:val="lowerLetter"/>
      <w:lvlText w:val="%8."/>
      <w:lvlJc w:val="left"/>
      <w:pPr>
        <w:ind w:left="6480" w:hanging="360"/>
      </w:pPr>
    </w:lvl>
    <w:lvl w:ilvl="8" w:tplc="0C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8" w15:restartNumberingAfterBreak="0">
    <w:nsid w:val="70F11956"/>
    <w:multiLevelType w:val="hybridMultilevel"/>
    <w:tmpl w:val="CA0A7C6A"/>
    <w:lvl w:ilvl="0" w:tplc="0C09000F">
      <w:start w:val="1"/>
      <w:numFmt w:val="decimal"/>
      <w:lvlText w:val="%1."/>
      <w:lvlJc w:val="left"/>
      <w:pPr>
        <w:ind w:left="1069" w:hanging="360"/>
      </w:pPr>
    </w:lvl>
    <w:lvl w:ilvl="1" w:tplc="0C090019" w:tentative="1">
      <w:start w:val="1"/>
      <w:numFmt w:val="lowerLetter"/>
      <w:lvlText w:val="%2."/>
      <w:lvlJc w:val="left"/>
      <w:pPr>
        <w:ind w:left="1789" w:hanging="360"/>
      </w:pPr>
    </w:lvl>
    <w:lvl w:ilvl="2" w:tplc="0C09001B" w:tentative="1">
      <w:start w:val="1"/>
      <w:numFmt w:val="lowerRoman"/>
      <w:lvlText w:val="%3."/>
      <w:lvlJc w:val="right"/>
      <w:pPr>
        <w:ind w:left="2509" w:hanging="180"/>
      </w:pPr>
    </w:lvl>
    <w:lvl w:ilvl="3" w:tplc="0C09000F" w:tentative="1">
      <w:start w:val="1"/>
      <w:numFmt w:val="decimal"/>
      <w:lvlText w:val="%4."/>
      <w:lvlJc w:val="left"/>
      <w:pPr>
        <w:ind w:left="3229" w:hanging="360"/>
      </w:pPr>
    </w:lvl>
    <w:lvl w:ilvl="4" w:tplc="0C090019" w:tentative="1">
      <w:start w:val="1"/>
      <w:numFmt w:val="lowerLetter"/>
      <w:lvlText w:val="%5."/>
      <w:lvlJc w:val="left"/>
      <w:pPr>
        <w:ind w:left="3949" w:hanging="360"/>
      </w:pPr>
    </w:lvl>
    <w:lvl w:ilvl="5" w:tplc="0C09001B" w:tentative="1">
      <w:start w:val="1"/>
      <w:numFmt w:val="lowerRoman"/>
      <w:lvlText w:val="%6."/>
      <w:lvlJc w:val="right"/>
      <w:pPr>
        <w:ind w:left="4669" w:hanging="180"/>
      </w:pPr>
    </w:lvl>
    <w:lvl w:ilvl="6" w:tplc="0C09000F" w:tentative="1">
      <w:start w:val="1"/>
      <w:numFmt w:val="decimal"/>
      <w:lvlText w:val="%7."/>
      <w:lvlJc w:val="left"/>
      <w:pPr>
        <w:ind w:left="5389" w:hanging="360"/>
      </w:pPr>
    </w:lvl>
    <w:lvl w:ilvl="7" w:tplc="0C090019" w:tentative="1">
      <w:start w:val="1"/>
      <w:numFmt w:val="lowerLetter"/>
      <w:lvlText w:val="%8."/>
      <w:lvlJc w:val="left"/>
      <w:pPr>
        <w:ind w:left="6109" w:hanging="360"/>
      </w:pPr>
    </w:lvl>
    <w:lvl w:ilvl="8" w:tplc="0C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9" w15:restartNumberingAfterBreak="0">
    <w:nsid w:val="73B114F7"/>
    <w:multiLevelType w:val="hybridMultilevel"/>
    <w:tmpl w:val="ED264DFC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3E61EA1"/>
    <w:multiLevelType w:val="hybridMultilevel"/>
    <w:tmpl w:val="6C62590C"/>
    <w:lvl w:ilvl="0" w:tplc="0C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1" w15:restartNumberingAfterBreak="0">
    <w:nsid w:val="769B75E8"/>
    <w:multiLevelType w:val="hybridMultilevel"/>
    <w:tmpl w:val="0EC4BB32"/>
    <w:lvl w:ilvl="0" w:tplc="3F783F5C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2" w15:restartNumberingAfterBreak="0">
    <w:nsid w:val="77A53592"/>
    <w:multiLevelType w:val="hybridMultilevel"/>
    <w:tmpl w:val="02164262"/>
    <w:lvl w:ilvl="0" w:tplc="D9761E4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90019" w:tentative="1">
      <w:start w:val="1"/>
      <w:numFmt w:val="lowerLetter"/>
      <w:lvlText w:val="%2."/>
      <w:lvlJc w:val="left"/>
      <w:pPr>
        <w:ind w:left="1800" w:hanging="360"/>
      </w:pPr>
    </w:lvl>
    <w:lvl w:ilvl="2" w:tplc="0C09001B" w:tentative="1">
      <w:start w:val="1"/>
      <w:numFmt w:val="lowerRoman"/>
      <w:lvlText w:val="%3."/>
      <w:lvlJc w:val="right"/>
      <w:pPr>
        <w:ind w:left="2520" w:hanging="180"/>
      </w:pPr>
    </w:lvl>
    <w:lvl w:ilvl="3" w:tplc="0C09000F" w:tentative="1">
      <w:start w:val="1"/>
      <w:numFmt w:val="decimal"/>
      <w:lvlText w:val="%4."/>
      <w:lvlJc w:val="left"/>
      <w:pPr>
        <w:ind w:left="3240" w:hanging="360"/>
      </w:pPr>
    </w:lvl>
    <w:lvl w:ilvl="4" w:tplc="0C090019" w:tentative="1">
      <w:start w:val="1"/>
      <w:numFmt w:val="lowerLetter"/>
      <w:lvlText w:val="%5."/>
      <w:lvlJc w:val="left"/>
      <w:pPr>
        <w:ind w:left="3960" w:hanging="360"/>
      </w:pPr>
    </w:lvl>
    <w:lvl w:ilvl="5" w:tplc="0C09001B" w:tentative="1">
      <w:start w:val="1"/>
      <w:numFmt w:val="lowerRoman"/>
      <w:lvlText w:val="%6."/>
      <w:lvlJc w:val="right"/>
      <w:pPr>
        <w:ind w:left="4680" w:hanging="180"/>
      </w:pPr>
    </w:lvl>
    <w:lvl w:ilvl="6" w:tplc="0C09000F" w:tentative="1">
      <w:start w:val="1"/>
      <w:numFmt w:val="decimal"/>
      <w:lvlText w:val="%7."/>
      <w:lvlJc w:val="left"/>
      <w:pPr>
        <w:ind w:left="5400" w:hanging="360"/>
      </w:pPr>
    </w:lvl>
    <w:lvl w:ilvl="7" w:tplc="0C090019" w:tentative="1">
      <w:start w:val="1"/>
      <w:numFmt w:val="lowerLetter"/>
      <w:lvlText w:val="%8."/>
      <w:lvlJc w:val="left"/>
      <w:pPr>
        <w:ind w:left="6120" w:hanging="360"/>
      </w:pPr>
    </w:lvl>
    <w:lvl w:ilvl="8" w:tplc="0C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3" w15:restartNumberingAfterBreak="0">
    <w:nsid w:val="7BEF5935"/>
    <w:multiLevelType w:val="hybridMultilevel"/>
    <w:tmpl w:val="7D64E482"/>
    <w:lvl w:ilvl="0" w:tplc="0C09000F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D822684"/>
    <w:multiLevelType w:val="hybridMultilevel"/>
    <w:tmpl w:val="7E52A416"/>
    <w:lvl w:ilvl="0" w:tplc="0C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40"/>
  </w:num>
  <w:num w:numId="3">
    <w:abstractNumId w:val="2"/>
  </w:num>
  <w:num w:numId="4">
    <w:abstractNumId w:val="20"/>
  </w:num>
  <w:num w:numId="5">
    <w:abstractNumId w:val="3"/>
  </w:num>
  <w:num w:numId="6">
    <w:abstractNumId w:val="31"/>
  </w:num>
  <w:num w:numId="7">
    <w:abstractNumId w:val="0"/>
  </w:num>
  <w:num w:numId="8">
    <w:abstractNumId w:val="29"/>
  </w:num>
  <w:num w:numId="9">
    <w:abstractNumId w:val="6"/>
  </w:num>
  <w:num w:numId="10">
    <w:abstractNumId w:val="44"/>
  </w:num>
  <w:num w:numId="11">
    <w:abstractNumId w:val="9"/>
  </w:num>
  <w:num w:numId="12">
    <w:abstractNumId w:val="7"/>
  </w:num>
  <w:num w:numId="13">
    <w:abstractNumId w:val="5"/>
  </w:num>
  <w:num w:numId="14">
    <w:abstractNumId w:val="1"/>
  </w:num>
  <w:num w:numId="15">
    <w:abstractNumId w:val="10"/>
  </w:num>
  <w:num w:numId="16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2"/>
  </w:num>
  <w:num w:numId="18">
    <w:abstractNumId w:val="38"/>
  </w:num>
  <w:num w:numId="19">
    <w:abstractNumId w:val="11"/>
  </w:num>
  <w:num w:numId="20">
    <w:abstractNumId w:val="39"/>
  </w:num>
  <w:num w:numId="21">
    <w:abstractNumId w:val="24"/>
  </w:num>
  <w:num w:numId="22">
    <w:abstractNumId w:val="14"/>
  </w:num>
  <w:num w:numId="23">
    <w:abstractNumId w:val="13"/>
  </w:num>
  <w:num w:numId="24">
    <w:abstractNumId w:val="16"/>
  </w:num>
  <w:num w:numId="25">
    <w:abstractNumId w:val="30"/>
  </w:num>
  <w:num w:numId="26">
    <w:abstractNumId w:val="42"/>
  </w:num>
  <w:num w:numId="27">
    <w:abstractNumId w:val="22"/>
  </w:num>
  <w:num w:numId="28">
    <w:abstractNumId w:val="15"/>
  </w:num>
  <w:num w:numId="29">
    <w:abstractNumId w:val="37"/>
  </w:num>
  <w:num w:numId="30">
    <w:abstractNumId w:val="18"/>
  </w:num>
  <w:num w:numId="31">
    <w:abstractNumId w:val="41"/>
  </w:num>
  <w:num w:numId="32">
    <w:abstractNumId w:val="34"/>
  </w:num>
  <w:num w:numId="33">
    <w:abstractNumId w:val="8"/>
  </w:num>
  <w:num w:numId="34">
    <w:abstractNumId w:val="19"/>
  </w:num>
  <w:num w:numId="35">
    <w:abstractNumId w:val="21"/>
  </w:num>
  <w:num w:numId="36">
    <w:abstractNumId w:val="33"/>
  </w:num>
  <w:num w:numId="37">
    <w:abstractNumId w:val="28"/>
  </w:num>
  <w:num w:numId="38">
    <w:abstractNumId w:val="26"/>
  </w:num>
  <w:num w:numId="39">
    <w:abstractNumId w:val="43"/>
  </w:num>
  <w:num w:numId="40">
    <w:abstractNumId w:val="36"/>
  </w:num>
  <w:num w:numId="41">
    <w:abstractNumId w:val="27"/>
  </w:num>
  <w:num w:numId="42">
    <w:abstractNumId w:val="35"/>
  </w:num>
  <w:num w:numId="43">
    <w:abstractNumId w:val="32"/>
  </w:num>
  <w:num w:numId="44">
    <w:abstractNumId w:val="25"/>
  </w:num>
  <w:num w:numId="45">
    <w:abstractNumId w:val="23"/>
  </w:num>
  <w:num w:numId="46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8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4119C"/>
    <w:rsid w:val="00005C38"/>
    <w:rsid w:val="00034628"/>
    <w:rsid w:val="0003602E"/>
    <w:rsid w:val="000376C3"/>
    <w:rsid w:val="00040BB9"/>
    <w:rsid w:val="000459A6"/>
    <w:rsid w:val="00052483"/>
    <w:rsid w:val="00085ECA"/>
    <w:rsid w:val="0009259B"/>
    <w:rsid w:val="000A4A2C"/>
    <w:rsid w:val="000A7B87"/>
    <w:rsid w:val="000B4735"/>
    <w:rsid w:val="000D77BC"/>
    <w:rsid w:val="00136B38"/>
    <w:rsid w:val="00142D43"/>
    <w:rsid w:val="00166FD5"/>
    <w:rsid w:val="00177E8E"/>
    <w:rsid w:val="001D5732"/>
    <w:rsid w:val="001E0A6A"/>
    <w:rsid w:val="001F1AFB"/>
    <w:rsid w:val="00201B86"/>
    <w:rsid w:val="00204D03"/>
    <w:rsid w:val="00205541"/>
    <w:rsid w:val="00213E25"/>
    <w:rsid w:val="002201F0"/>
    <w:rsid w:val="0026540C"/>
    <w:rsid w:val="002654F0"/>
    <w:rsid w:val="00265F33"/>
    <w:rsid w:val="00273D4D"/>
    <w:rsid w:val="002769F6"/>
    <w:rsid w:val="00292E4F"/>
    <w:rsid w:val="002A11AD"/>
    <w:rsid w:val="002A3027"/>
    <w:rsid w:val="002C14D8"/>
    <w:rsid w:val="002C26EB"/>
    <w:rsid w:val="002D15EE"/>
    <w:rsid w:val="002D24D8"/>
    <w:rsid w:val="002D5FDF"/>
    <w:rsid w:val="002F10C0"/>
    <w:rsid w:val="003048C7"/>
    <w:rsid w:val="003322BE"/>
    <w:rsid w:val="00337122"/>
    <w:rsid w:val="00347034"/>
    <w:rsid w:val="0036246E"/>
    <w:rsid w:val="00365CD7"/>
    <w:rsid w:val="003867E0"/>
    <w:rsid w:val="00391262"/>
    <w:rsid w:val="003B17BE"/>
    <w:rsid w:val="003C721D"/>
    <w:rsid w:val="003C7BAC"/>
    <w:rsid w:val="003D1114"/>
    <w:rsid w:val="00401FC7"/>
    <w:rsid w:val="00403334"/>
    <w:rsid w:val="0040623A"/>
    <w:rsid w:val="00436905"/>
    <w:rsid w:val="004431D5"/>
    <w:rsid w:val="004523E8"/>
    <w:rsid w:val="00460229"/>
    <w:rsid w:val="00473018"/>
    <w:rsid w:val="004903FF"/>
    <w:rsid w:val="004928BE"/>
    <w:rsid w:val="00494788"/>
    <w:rsid w:val="00507752"/>
    <w:rsid w:val="00516A51"/>
    <w:rsid w:val="00545520"/>
    <w:rsid w:val="00553735"/>
    <w:rsid w:val="00554B64"/>
    <w:rsid w:val="00564BA1"/>
    <w:rsid w:val="00567089"/>
    <w:rsid w:val="00573190"/>
    <w:rsid w:val="005A37D8"/>
    <w:rsid w:val="005B0E49"/>
    <w:rsid w:val="005C114E"/>
    <w:rsid w:val="005C3344"/>
    <w:rsid w:val="005C5E21"/>
    <w:rsid w:val="005E2393"/>
    <w:rsid w:val="005E4A7E"/>
    <w:rsid w:val="005F6AEF"/>
    <w:rsid w:val="006105FB"/>
    <w:rsid w:val="00610F12"/>
    <w:rsid w:val="00616DFD"/>
    <w:rsid w:val="0062324F"/>
    <w:rsid w:val="006277E4"/>
    <w:rsid w:val="00632120"/>
    <w:rsid w:val="00632DFD"/>
    <w:rsid w:val="00645E22"/>
    <w:rsid w:val="006557DB"/>
    <w:rsid w:val="00655FBA"/>
    <w:rsid w:val="0065742D"/>
    <w:rsid w:val="006603FD"/>
    <w:rsid w:val="00665553"/>
    <w:rsid w:val="00677522"/>
    <w:rsid w:val="00677907"/>
    <w:rsid w:val="00677FF9"/>
    <w:rsid w:val="0069316B"/>
    <w:rsid w:val="00694BB8"/>
    <w:rsid w:val="006979D9"/>
    <w:rsid w:val="00697A04"/>
    <w:rsid w:val="006A22F1"/>
    <w:rsid w:val="006D5E1A"/>
    <w:rsid w:val="00704C8C"/>
    <w:rsid w:val="00735B0C"/>
    <w:rsid w:val="0074119C"/>
    <w:rsid w:val="0074406C"/>
    <w:rsid w:val="007514AB"/>
    <w:rsid w:val="00773410"/>
    <w:rsid w:val="00780589"/>
    <w:rsid w:val="007A019B"/>
    <w:rsid w:val="007B3FB0"/>
    <w:rsid w:val="007B56F9"/>
    <w:rsid w:val="007C3735"/>
    <w:rsid w:val="007D2D13"/>
    <w:rsid w:val="007E0033"/>
    <w:rsid w:val="007F556C"/>
    <w:rsid w:val="00803B47"/>
    <w:rsid w:val="00803EEA"/>
    <w:rsid w:val="008050BB"/>
    <w:rsid w:val="0083013A"/>
    <w:rsid w:val="00835009"/>
    <w:rsid w:val="00850C36"/>
    <w:rsid w:val="00866DBE"/>
    <w:rsid w:val="0088547D"/>
    <w:rsid w:val="008A693D"/>
    <w:rsid w:val="008F5255"/>
    <w:rsid w:val="00903FC6"/>
    <w:rsid w:val="009141E8"/>
    <w:rsid w:val="00915B35"/>
    <w:rsid w:val="009254C3"/>
    <w:rsid w:val="009443DF"/>
    <w:rsid w:val="0096334E"/>
    <w:rsid w:val="00967EF9"/>
    <w:rsid w:val="00976A0D"/>
    <w:rsid w:val="009A2BC2"/>
    <w:rsid w:val="009C594B"/>
    <w:rsid w:val="009E58CC"/>
    <w:rsid w:val="009F3A39"/>
    <w:rsid w:val="009F799A"/>
    <w:rsid w:val="00A01E67"/>
    <w:rsid w:val="00A14901"/>
    <w:rsid w:val="00A2742C"/>
    <w:rsid w:val="00A44DF6"/>
    <w:rsid w:val="00A829E5"/>
    <w:rsid w:val="00A85CA0"/>
    <w:rsid w:val="00AA5551"/>
    <w:rsid w:val="00AB1CA7"/>
    <w:rsid w:val="00AC5A73"/>
    <w:rsid w:val="00AE6184"/>
    <w:rsid w:val="00AE6BB2"/>
    <w:rsid w:val="00AF1AE2"/>
    <w:rsid w:val="00B03187"/>
    <w:rsid w:val="00B20FD6"/>
    <w:rsid w:val="00B3170D"/>
    <w:rsid w:val="00B3318B"/>
    <w:rsid w:val="00B43C0E"/>
    <w:rsid w:val="00B53247"/>
    <w:rsid w:val="00B54462"/>
    <w:rsid w:val="00B81AEC"/>
    <w:rsid w:val="00B82BA5"/>
    <w:rsid w:val="00B82CDA"/>
    <w:rsid w:val="00BA1658"/>
    <w:rsid w:val="00BA7D73"/>
    <w:rsid w:val="00BB6913"/>
    <w:rsid w:val="00BC0A32"/>
    <w:rsid w:val="00BC37C3"/>
    <w:rsid w:val="00BC7EDF"/>
    <w:rsid w:val="00BE310C"/>
    <w:rsid w:val="00BE7259"/>
    <w:rsid w:val="00BE77F3"/>
    <w:rsid w:val="00BF1B97"/>
    <w:rsid w:val="00BF6D27"/>
    <w:rsid w:val="00BF7B02"/>
    <w:rsid w:val="00C1266E"/>
    <w:rsid w:val="00C161B1"/>
    <w:rsid w:val="00C22706"/>
    <w:rsid w:val="00C232B8"/>
    <w:rsid w:val="00C60F3D"/>
    <w:rsid w:val="00C76231"/>
    <w:rsid w:val="00C76B76"/>
    <w:rsid w:val="00C81ACF"/>
    <w:rsid w:val="00C95F55"/>
    <w:rsid w:val="00C97312"/>
    <w:rsid w:val="00CA4622"/>
    <w:rsid w:val="00CB372F"/>
    <w:rsid w:val="00CC5BF0"/>
    <w:rsid w:val="00CF2233"/>
    <w:rsid w:val="00CF2782"/>
    <w:rsid w:val="00CF6C91"/>
    <w:rsid w:val="00D01125"/>
    <w:rsid w:val="00D10C02"/>
    <w:rsid w:val="00D26BE0"/>
    <w:rsid w:val="00D411BC"/>
    <w:rsid w:val="00D4136E"/>
    <w:rsid w:val="00D422D8"/>
    <w:rsid w:val="00D45FCE"/>
    <w:rsid w:val="00D46A88"/>
    <w:rsid w:val="00D520C8"/>
    <w:rsid w:val="00D53025"/>
    <w:rsid w:val="00D53B70"/>
    <w:rsid w:val="00D55D79"/>
    <w:rsid w:val="00D621B0"/>
    <w:rsid w:val="00D65B87"/>
    <w:rsid w:val="00D7138F"/>
    <w:rsid w:val="00D7438B"/>
    <w:rsid w:val="00D83753"/>
    <w:rsid w:val="00DA3F44"/>
    <w:rsid w:val="00DB1056"/>
    <w:rsid w:val="00DB27ED"/>
    <w:rsid w:val="00DC1E2B"/>
    <w:rsid w:val="00DC54B8"/>
    <w:rsid w:val="00E22263"/>
    <w:rsid w:val="00E356EE"/>
    <w:rsid w:val="00E43F05"/>
    <w:rsid w:val="00E575E6"/>
    <w:rsid w:val="00E60604"/>
    <w:rsid w:val="00E60CD5"/>
    <w:rsid w:val="00E75A3F"/>
    <w:rsid w:val="00E90225"/>
    <w:rsid w:val="00E9268E"/>
    <w:rsid w:val="00EA0B8E"/>
    <w:rsid w:val="00EA2386"/>
    <w:rsid w:val="00EA5F79"/>
    <w:rsid w:val="00EC7991"/>
    <w:rsid w:val="00EC7FF0"/>
    <w:rsid w:val="00ED2825"/>
    <w:rsid w:val="00EE1073"/>
    <w:rsid w:val="00EF19C8"/>
    <w:rsid w:val="00EF36EA"/>
    <w:rsid w:val="00F0358C"/>
    <w:rsid w:val="00F122CA"/>
    <w:rsid w:val="00F540A5"/>
    <w:rsid w:val="00F62E58"/>
    <w:rsid w:val="00F6412D"/>
    <w:rsid w:val="00F64C0F"/>
    <w:rsid w:val="00F718F3"/>
    <w:rsid w:val="00F86267"/>
    <w:rsid w:val="00F905F9"/>
    <w:rsid w:val="00F957D3"/>
    <w:rsid w:val="00F97E23"/>
    <w:rsid w:val="00FB0E0A"/>
    <w:rsid w:val="00FC606C"/>
    <w:rsid w:val="00FD36B9"/>
    <w:rsid w:val="00FE1741"/>
    <w:rsid w:val="00FF7898"/>
    <w:rsid w:val="1A932B98"/>
    <w:rsid w:val="28A1060D"/>
    <w:rsid w:val="379E40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5FC6ACA"/>
  <w15:chartTrackingRefBased/>
  <w15:docId w15:val="{E701C98D-3EA2-4242-980D-11A6B0A8BA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03B47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803B47"/>
    <w:pPr>
      <w:tabs>
        <w:tab w:val="center" w:pos="4320"/>
        <w:tab w:val="right" w:pos="8640"/>
      </w:tabs>
    </w:pPr>
  </w:style>
  <w:style w:type="character" w:styleId="Hyperlink">
    <w:name w:val="Hyperlink"/>
    <w:rsid w:val="002D15EE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F7B02"/>
    <w:pPr>
      <w:ind w:left="720"/>
    </w:pPr>
  </w:style>
  <w:style w:type="paragraph" w:customStyle="1" w:styleId="FirstSectionHeading">
    <w:name w:val="First Section Heading"/>
    <w:qFormat/>
    <w:rsid w:val="00E90225"/>
    <w:pPr>
      <w:spacing w:after="120"/>
    </w:pPr>
    <w:rPr>
      <w:rFonts w:ascii="Calibri" w:hAnsi="Calibri"/>
      <w:b/>
      <w:sz w:val="24"/>
      <w:szCs w:val="24"/>
      <w:lang w:val="en-AU" w:eastAsia="en-AU"/>
    </w:rPr>
  </w:style>
  <w:style w:type="paragraph" w:customStyle="1" w:styleId="LaterSectionHeading">
    <w:name w:val="Later Section Heading"/>
    <w:qFormat/>
    <w:rsid w:val="00E90225"/>
    <w:pPr>
      <w:spacing w:before="240" w:after="120"/>
    </w:pPr>
    <w:rPr>
      <w:rFonts w:ascii="Calibri" w:hAnsi="Calibri"/>
      <w:b/>
      <w:sz w:val="24"/>
      <w:szCs w:val="24"/>
      <w:lang w:val="en-AU" w:eastAsia="en-AU"/>
    </w:rPr>
  </w:style>
  <w:style w:type="character" w:customStyle="1" w:styleId="FooterChar">
    <w:name w:val="Footer Char"/>
    <w:link w:val="Footer"/>
    <w:uiPriority w:val="99"/>
    <w:rsid w:val="00D7138F"/>
    <w:rPr>
      <w:sz w:val="24"/>
      <w:szCs w:val="24"/>
      <w:lang w:val="en-US" w:eastAsia="en-US"/>
    </w:rPr>
  </w:style>
  <w:style w:type="table" w:styleId="PlainTable1">
    <w:name w:val="Plain Table 1"/>
    <w:basedOn w:val="TableNormal"/>
    <w:uiPriority w:val="41"/>
    <w:rsid w:val="00677907"/>
    <w:rPr>
      <w:rFonts w:asciiTheme="minorHAnsi" w:eastAsiaTheme="minorHAnsi" w:hAnsiTheme="minorHAnsi" w:cstheme="minorBidi"/>
      <w:sz w:val="22"/>
      <w:szCs w:val="22"/>
      <w:lang w:val="en-AU" w:eastAsia="en-US"/>
    </w:r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NoSpacing">
    <w:name w:val="No Spacing"/>
    <w:uiPriority w:val="1"/>
    <w:qFormat/>
    <w:rsid w:val="00337122"/>
    <w:rPr>
      <w:rFonts w:asciiTheme="minorHAnsi" w:eastAsiaTheme="minorHAnsi" w:hAnsiTheme="minorHAnsi" w:cstheme="minorBidi"/>
      <w:sz w:val="22"/>
      <w:szCs w:val="22"/>
      <w:lang w:val="en-AU" w:eastAsia="en-US"/>
    </w:rPr>
  </w:style>
  <w:style w:type="paragraph" w:styleId="BalloonText">
    <w:name w:val="Balloon Text"/>
    <w:basedOn w:val="Normal"/>
    <w:link w:val="BalloonTextChar"/>
    <w:rsid w:val="00FB0E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FB0E0A"/>
    <w:rPr>
      <w:rFonts w:ascii="Segoe UI" w:hAnsi="Segoe UI" w:cs="Segoe UI"/>
      <w:sz w:val="18"/>
      <w:szCs w:val="18"/>
      <w:lang w:eastAsia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7440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rsid w:val="0074406C"/>
    <w:rPr>
      <w:color w:val="954F72" w:themeColor="followedHyperlink"/>
      <w:u w:val="single"/>
    </w:rPr>
  </w:style>
  <w:style w:type="table" w:styleId="TableGrid">
    <w:name w:val="Table Grid"/>
    <w:basedOn w:val="TableNormal"/>
    <w:rsid w:val="00D743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33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05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85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145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station2\Application%20Data\Microsoft\Templates\Letterhead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04B84D-246A-43C2-A32E-0F8B69C503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Letterhead</Template>
  <TotalTime>1</TotalTime>
  <Pages>1</Pages>
  <Words>109</Words>
  <Characters>625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station2</dc:creator>
  <cp:keywords/>
  <cp:lastModifiedBy>Wendy Carter</cp:lastModifiedBy>
  <cp:revision>2</cp:revision>
  <cp:lastPrinted>2020-05-04T06:44:00Z</cp:lastPrinted>
  <dcterms:created xsi:type="dcterms:W3CDTF">2020-05-11T09:07:00Z</dcterms:created>
  <dcterms:modified xsi:type="dcterms:W3CDTF">2020-05-11T09:07:00Z</dcterms:modified>
</cp:coreProperties>
</file>