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49233" w14:textId="77777777" w:rsidR="003D065A" w:rsidRDefault="003D065A" w:rsidP="003D065A">
      <w:pPr>
        <w:contextualSpacing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6B0C977" w14:textId="0552BACA" w:rsidR="003D065A" w:rsidRPr="00F15BE3" w:rsidRDefault="003D065A" w:rsidP="003D065A">
      <w:pPr>
        <w:contextualSpacing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 w:rsidRPr="00F15BE3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All Trainings must be conducted in accordance with the Football SA Return to Training – Stage 1</w:t>
      </w:r>
    </w:p>
    <w:p w14:paraId="172D86AA" w14:textId="77777777" w:rsidR="003D065A" w:rsidRDefault="003D065A" w:rsidP="003D065A">
      <w:pPr>
        <w:contextualSpacing/>
        <w:jc w:val="center"/>
        <w:rPr>
          <w:rFonts w:ascii="Arial" w:eastAsiaTheme="majorEastAsia" w:hAnsi="Arial" w:cs="Arial"/>
          <w:b/>
          <w:bCs/>
          <w:i/>
          <w:iCs/>
          <w:color w:val="000000" w:themeColor="text1"/>
          <w:spacing w:val="-10"/>
          <w:kern w:val="28"/>
          <w:sz w:val="28"/>
          <w:szCs w:val="28"/>
          <w:shd w:val="clear" w:color="auto" w:fill="FFFFFF"/>
          <w:lang w:val="en-AU"/>
        </w:rPr>
      </w:pPr>
    </w:p>
    <w:p w14:paraId="4893F695" w14:textId="080E2DC6" w:rsidR="003D065A" w:rsidRDefault="003D065A" w:rsidP="003D065A">
      <w:pPr>
        <w:contextualSpacing/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</w:pP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Name of Club: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  <w:t>Team/Age Group: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</w:p>
    <w:p w14:paraId="1FE42ADF" w14:textId="67982101" w:rsidR="00473018" w:rsidRDefault="003D065A" w:rsidP="003D065A">
      <w:pPr>
        <w:tabs>
          <w:tab w:val="left" w:pos="3060"/>
        </w:tabs>
        <w:contextualSpacing/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</w:pP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Week Commencing Date: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  <w:t>Completed by:</w:t>
      </w:r>
    </w:p>
    <w:p w14:paraId="066338C5" w14:textId="77777777" w:rsidR="003D065A" w:rsidRDefault="003D065A" w:rsidP="003D065A">
      <w:pPr>
        <w:pBdr>
          <w:top w:val="single" w:sz="4" w:space="1" w:color="auto"/>
        </w:pBdr>
        <w:tabs>
          <w:tab w:val="left" w:pos="3060"/>
        </w:tabs>
        <w:contextualSpacing/>
        <w:rPr>
          <w:rFonts w:ascii="Arial" w:eastAsiaTheme="majorEastAsia" w:hAnsi="Arial" w:cs="Arial"/>
          <w:spacing w:val="-10"/>
          <w:kern w:val="28"/>
          <w:sz w:val="22"/>
          <w:szCs w:val="22"/>
          <w:lang w:val="en-AU"/>
        </w:rPr>
      </w:pPr>
    </w:p>
    <w:p w14:paraId="55AB02A1" w14:textId="418C38D7" w:rsidR="00DC1E2B" w:rsidRPr="00567089" w:rsidRDefault="00E6725C" w:rsidP="00567089">
      <w:pPr>
        <w:tabs>
          <w:tab w:val="left" w:pos="3060"/>
        </w:tabs>
        <w:contextualSpacing/>
        <w:jc w:val="center"/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</w:pPr>
      <w:r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  <w:t>CLUB OFFICIALS / VOLUNTEERS</w:t>
      </w:r>
      <w:r w:rsidR="00567089" w:rsidRPr="00567089"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  <w:t xml:space="preserve"> ATTENDANCE</w:t>
      </w:r>
    </w:p>
    <w:tbl>
      <w:tblPr>
        <w:tblStyle w:val="TableGrid"/>
        <w:tblW w:w="15966" w:type="dxa"/>
        <w:tblInd w:w="-5" w:type="dxa"/>
        <w:tblLook w:val="04A0" w:firstRow="1" w:lastRow="0" w:firstColumn="1" w:lastColumn="0" w:noHBand="0" w:noVBand="1"/>
      </w:tblPr>
      <w:tblGrid>
        <w:gridCol w:w="1201"/>
        <w:gridCol w:w="2581"/>
        <w:gridCol w:w="5003"/>
        <w:gridCol w:w="1040"/>
        <w:gridCol w:w="1041"/>
        <w:gridCol w:w="1041"/>
        <w:gridCol w:w="1041"/>
        <w:gridCol w:w="1040"/>
        <w:gridCol w:w="1041"/>
        <w:gridCol w:w="937"/>
      </w:tblGrid>
      <w:tr w:rsidR="00C922ED" w14:paraId="1BAB3612" w14:textId="77777777" w:rsidTr="00C922ED">
        <w:trPr>
          <w:trHeight w:val="296"/>
        </w:trPr>
        <w:tc>
          <w:tcPr>
            <w:tcW w:w="8785" w:type="dxa"/>
            <w:gridSpan w:val="3"/>
          </w:tcPr>
          <w:p w14:paraId="0E98E4D3" w14:textId="4EEC8C20" w:rsidR="00C922ED" w:rsidRDefault="00C922ED" w:rsidP="0074406C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NAME</w:t>
            </w:r>
          </w:p>
        </w:tc>
        <w:tc>
          <w:tcPr>
            <w:tcW w:w="7181" w:type="dxa"/>
            <w:gridSpan w:val="7"/>
            <w:shd w:val="clear" w:color="auto" w:fill="FFE599" w:themeFill="accent4" w:themeFillTint="66"/>
          </w:tcPr>
          <w:p w14:paraId="3641D7CD" w14:textId="5CCB1771" w:rsidR="00C922ED" w:rsidRDefault="00C922ED" w:rsidP="0074406C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 xml:space="preserve">WEEK </w:t>
            </w:r>
          </w:p>
        </w:tc>
      </w:tr>
      <w:tr w:rsidR="00C922ED" w14:paraId="44A85D40" w14:textId="77777777" w:rsidTr="00C922ED">
        <w:trPr>
          <w:trHeight w:val="296"/>
        </w:trPr>
        <w:tc>
          <w:tcPr>
            <w:tcW w:w="3782" w:type="dxa"/>
            <w:gridSpan w:val="2"/>
          </w:tcPr>
          <w:p w14:paraId="12460B97" w14:textId="0408BA55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First</w:t>
            </w:r>
          </w:p>
        </w:tc>
        <w:tc>
          <w:tcPr>
            <w:tcW w:w="5003" w:type="dxa"/>
          </w:tcPr>
          <w:p w14:paraId="24374911" w14:textId="58CE91D0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Surname</w:t>
            </w:r>
          </w:p>
        </w:tc>
        <w:tc>
          <w:tcPr>
            <w:tcW w:w="1040" w:type="dxa"/>
            <w:shd w:val="clear" w:color="auto" w:fill="FFE599" w:themeFill="accent4" w:themeFillTint="66"/>
          </w:tcPr>
          <w:p w14:paraId="72B10AFE" w14:textId="0AB68CB5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M</w:t>
            </w:r>
          </w:p>
        </w:tc>
        <w:tc>
          <w:tcPr>
            <w:tcW w:w="1041" w:type="dxa"/>
            <w:shd w:val="clear" w:color="auto" w:fill="FFE599" w:themeFill="accent4" w:themeFillTint="66"/>
          </w:tcPr>
          <w:p w14:paraId="0CFFA9F0" w14:textId="1840AA4A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1041" w:type="dxa"/>
            <w:shd w:val="clear" w:color="auto" w:fill="FFE599" w:themeFill="accent4" w:themeFillTint="66"/>
          </w:tcPr>
          <w:p w14:paraId="472712CF" w14:textId="03D184A5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W</w:t>
            </w:r>
          </w:p>
        </w:tc>
        <w:tc>
          <w:tcPr>
            <w:tcW w:w="1041" w:type="dxa"/>
            <w:shd w:val="clear" w:color="auto" w:fill="FFE599" w:themeFill="accent4" w:themeFillTint="66"/>
          </w:tcPr>
          <w:p w14:paraId="41097900" w14:textId="17DA646B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1040" w:type="dxa"/>
            <w:shd w:val="clear" w:color="auto" w:fill="FFE599" w:themeFill="accent4" w:themeFillTint="66"/>
          </w:tcPr>
          <w:p w14:paraId="6F871097" w14:textId="304B125F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F</w:t>
            </w:r>
          </w:p>
        </w:tc>
        <w:tc>
          <w:tcPr>
            <w:tcW w:w="1041" w:type="dxa"/>
            <w:shd w:val="clear" w:color="auto" w:fill="FFE599" w:themeFill="accent4" w:themeFillTint="66"/>
          </w:tcPr>
          <w:p w14:paraId="4FD3FAD6" w14:textId="33FB6286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S</w:t>
            </w:r>
          </w:p>
        </w:tc>
        <w:tc>
          <w:tcPr>
            <w:tcW w:w="934" w:type="dxa"/>
            <w:shd w:val="clear" w:color="auto" w:fill="FFE599" w:themeFill="accent4" w:themeFillTint="66"/>
          </w:tcPr>
          <w:p w14:paraId="0F1FB215" w14:textId="4DFF81A0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S</w:t>
            </w:r>
          </w:p>
        </w:tc>
      </w:tr>
      <w:tr w:rsidR="00C922ED" w14:paraId="0394C8CD" w14:textId="77777777" w:rsidTr="00C922ED">
        <w:trPr>
          <w:trHeight w:val="296"/>
        </w:trPr>
        <w:tc>
          <w:tcPr>
            <w:tcW w:w="1201" w:type="dxa"/>
          </w:tcPr>
          <w:p w14:paraId="58B9DFD1" w14:textId="6DF03B56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</w:t>
            </w:r>
          </w:p>
        </w:tc>
        <w:tc>
          <w:tcPr>
            <w:tcW w:w="2581" w:type="dxa"/>
          </w:tcPr>
          <w:p w14:paraId="0A0E44F5" w14:textId="1B103B26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607831A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7ED195D1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496D69C3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57F3AFB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D065A30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2DD42E76" w14:textId="378B8748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9EA66F7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61AE0DF1" w14:textId="6D950B96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5CF495F4" w14:textId="77777777" w:rsidTr="00C922ED">
        <w:trPr>
          <w:trHeight w:val="296"/>
        </w:trPr>
        <w:tc>
          <w:tcPr>
            <w:tcW w:w="1201" w:type="dxa"/>
          </w:tcPr>
          <w:p w14:paraId="51891491" w14:textId="34213706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2</w:t>
            </w:r>
          </w:p>
        </w:tc>
        <w:tc>
          <w:tcPr>
            <w:tcW w:w="2581" w:type="dxa"/>
          </w:tcPr>
          <w:p w14:paraId="7DE81226" w14:textId="6DCC4BE9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4B0D260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1107F19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8CCDE83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6681368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616E63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2172B239" w14:textId="141F54E1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2AF0A920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24AE3F8E" w14:textId="4171199E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7EE80F5A" w14:textId="77777777" w:rsidTr="00C922ED">
        <w:trPr>
          <w:trHeight w:val="296"/>
        </w:trPr>
        <w:tc>
          <w:tcPr>
            <w:tcW w:w="1201" w:type="dxa"/>
          </w:tcPr>
          <w:p w14:paraId="3E38042D" w14:textId="7948B76B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3</w:t>
            </w:r>
          </w:p>
        </w:tc>
        <w:tc>
          <w:tcPr>
            <w:tcW w:w="2581" w:type="dxa"/>
          </w:tcPr>
          <w:p w14:paraId="2E2987CF" w14:textId="12E6E04F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0A4BE5B2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157D354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F71F3FA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51A9C271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895565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4ABAB311" w14:textId="1F68E09A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4F04AC3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7599CADC" w14:textId="27E7713F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30560567" w14:textId="77777777" w:rsidTr="00C922ED">
        <w:trPr>
          <w:trHeight w:val="296"/>
        </w:trPr>
        <w:tc>
          <w:tcPr>
            <w:tcW w:w="1201" w:type="dxa"/>
          </w:tcPr>
          <w:p w14:paraId="09A32B45" w14:textId="75B186B1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4</w:t>
            </w:r>
          </w:p>
        </w:tc>
        <w:tc>
          <w:tcPr>
            <w:tcW w:w="2581" w:type="dxa"/>
          </w:tcPr>
          <w:p w14:paraId="27A1DF7D" w14:textId="06050526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0807988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032473E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287F577C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84BFF7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5694A41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00BFEB0" w14:textId="63926B1F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1D372CA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60B32F2F" w14:textId="091B929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6AE9D601" w14:textId="77777777" w:rsidTr="00C922ED">
        <w:trPr>
          <w:trHeight w:val="296"/>
        </w:trPr>
        <w:tc>
          <w:tcPr>
            <w:tcW w:w="1201" w:type="dxa"/>
          </w:tcPr>
          <w:p w14:paraId="7B568579" w14:textId="36893A33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5</w:t>
            </w:r>
          </w:p>
        </w:tc>
        <w:tc>
          <w:tcPr>
            <w:tcW w:w="2581" w:type="dxa"/>
          </w:tcPr>
          <w:p w14:paraId="6F19FB62" w14:textId="53BFACD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52CDDCE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08289146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759DBA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6D4CA2D5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00FA750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3CDFB17" w14:textId="147FDC06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4F083665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3011563D" w14:textId="0AC1FCB4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1DEFA89B" w14:textId="77777777" w:rsidTr="00C922ED">
        <w:trPr>
          <w:trHeight w:val="296"/>
        </w:trPr>
        <w:tc>
          <w:tcPr>
            <w:tcW w:w="1201" w:type="dxa"/>
          </w:tcPr>
          <w:p w14:paraId="080EEC51" w14:textId="498A80C8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6</w:t>
            </w:r>
          </w:p>
        </w:tc>
        <w:tc>
          <w:tcPr>
            <w:tcW w:w="2581" w:type="dxa"/>
          </w:tcPr>
          <w:p w14:paraId="6D8134D4" w14:textId="414B7D33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10D48AF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55D8B4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0B5E55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5D2CD2D6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BA1427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16894AE6" w14:textId="5790496C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2F41CF7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65637103" w14:textId="672FC913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5AFB830F" w14:textId="77777777" w:rsidTr="00C922ED">
        <w:trPr>
          <w:trHeight w:val="296"/>
        </w:trPr>
        <w:tc>
          <w:tcPr>
            <w:tcW w:w="1201" w:type="dxa"/>
          </w:tcPr>
          <w:p w14:paraId="0DA1E877" w14:textId="617B52B8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7</w:t>
            </w:r>
          </w:p>
        </w:tc>
        <w:tc>
          <w:tcPr>
            <w:tcW w:w="2581" w:type="dxa"/>
          </w:tcPr>
          <w:p w14:paraId="0E2413AF" w14:textId="3F8C8A49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1913DE18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9F3CD88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920C04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87E71BC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25DE2DD0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982116E" w14:textId="3B342171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417CAE1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4074071A" w14:textId="09594A1B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3AB7B535" w14:textId="77777777" w:rsidTr="00C922ED">
        <w:trPr>
          <w:trHeight w:val="296"/>
        </w:trPr>
        <w:tc>
          <w:tcPr>
            <w:tcW w:w="1201" w:type="dxa"/>
          </w:tcPr>
          <w:p w14:paraId="53CD8ACB" w14:textId="5321436B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8</w:t>
            </w:r>
          </w:p>
        </w:tc>
        <w:tc>
          <w:tcPr>
            <w:tcW w:w="2581" w:type="dxa"/>
          </w:tcPr>
          <w:p w14:paraId="7DDFB1B5" w14:textId="175FDDD2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09B1761A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0D0D061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5D6E9A2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50CDE83B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6530D5B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10F050C6" w14:textId="37E11434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61C2CDA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6A3BBF25" w14:textId="01598152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57317A45" w14:textId="77777777" w:rsidTr="00C922ED">
        <w:trPr>
          <w:trHeight w:val="296"/>
        </w:trPr>
        <w:tc>
          <w:tcPr>
            <w:tcW w:w="1201" w:type="dxa"/>
          </w:tcPr>
          <w:p w14:paraId="68738A9E" w14:textId="3E245343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9</w:t>
            </w:r>
          </w:p>
        </w:tc>
        <w:tc>
          <w:tcPr>
            <w:tcW w:w="2581" w:type="dxa"/>
          </w:tcPr>
          <w:p w14:paraId="34AF92EA" w14:textId="0F526EDB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4EA3DA9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07ABB67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6184C228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D197630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4D7DA5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46F63A85" w14:textId="26E05864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32C30D0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3647EEEF" w14:textId="5FD46B7B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4B2FF251" w14:textId="77777777" w:rsidTr="00C922ED">
        <w:trPr>
          <w:trHeight w:val="296"/>
        </w:trPr>
        <w:tc>
          <w:tcPr>
            <w:tcW w:w="1201" w:type="dxa"/>
          </w:tcPr>
          <w:p w14:paraId="2C42D533" w14:textId="651E871C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10</w:t>
            </w:r>
          </w:p>
        </w:tc>
        <w:tc>
          <w:tcPr>
            <w:tcW w:w="2581" w:type="dxa"/>
          </w:tcPr>
          <w:p w14:paraId="202C8F0C" w14:textId="3399BF0B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68787B00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82F829A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1B2448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EFCEA08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67AB04B4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18D3CAFB" w14:textId="6BAFF3F9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4A093F76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008D87F1" w14:textId="4864471F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6EA48DE9" w14:textId="77777777" w:rsidTr="00C922ED">
        <w:trPr>
          <w:trHeight w:val="296"/>
        </w:trPr>
        <w:tc>
          <w:tcPr>
            <w:tcW w:w="1201" w:type="dxa"/>
          </w:tcPr>
          <w:p w14:paraId="7D6B5CCB" w14:textId="22727FB1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11</w:t>
            </w:r>
          </w:p>
        </w:tc>
        <w:tc>
          <w:tcPr>
            <w:tcW w:w="2581" w:type="dxa"/>
          </w:tcPr>
          <w:p w14:paraId="476C71D7" w14:textId="1AF9D4F4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26580E9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769E3898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2EEE17B4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F10313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2B3D59E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687556B7" w14:textId="226ACF44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9E2AF1A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601B2FE5" w14:textId="46154AC8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48BAC617" w14:textId="77777777" w:rsidTr="00C922ED">
        <w:trPr>
          <w:trHeight w:val="296"/>
        </w:trPr>
        <w:tc>
          <w:tcPr>
            <w:tcW w:w="1201" w:type="dxa"/>
          </w:tcPr>
          <w:p w14:paraId="4B9A7C67" w14:textId="2188B8F2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12</w:t>
            </w:r>
          </w:p>
        </w:tc>
        <w:tc>
          <w:tcPr>
            <w:tcW w:w="2581" w:type="dxa"/>
          </w:tcPr>
          <w:p w14:paraId="39E50AE5" w14:textId="1AD3D4E1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22DFD8B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77C14F87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4E14F224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49A31E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A798185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45CBF719" w14:textId="733FF5B0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474F62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13418EB8" w14:textId="47827FFD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47D3B534" w14:textId="77777777" w:rsidTr="00C922ED">
        <w:trPr>
          <w:trHeight w:val="296"/>
        </w:trPr>
        <w:tc>
          <w:tcPr>
            <w:tcW w:w="1201" w:type="dxa"/>
          </w:tcPr>
          <w:p w14:paraId="13A346D1" w14:textId="51BC4794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13</w:t>
            </w:r>
          </w:p>
        </w:tc>
        <w:tc>
          <w:tcPr>
            <w:tcW w:w="2581" w:type="dxa"/>
          </w:tcPr>
          <w:p w14:paraId="404E3660" w14:textId="00A34BE5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1388C86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30D201B0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39796DB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698301D5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61EA4402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C2D743C" w14:textId="05D3FE5E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B08466C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6BDFAB44" w14:textId="37AB2070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660148B2" w14:textId="77777777" w:rsidTr="00C922ED">
        <w:trPr>
          <w:trHeight w:val="296"/>
        </w:trPr>
        <w:tc>
          <w:tcPr>
            <w:tcW w:w="1201" w:type="dxa"/>
          </w:tcPr>
          <w:p w14:paraId="351C580C" w14:textId="51D58295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14</w:t>
            </w:r>
          </w:p>
        </w:tc>
        <w:tc>
          <w:tcPr>
            <w:tcW w:w="2581" w:type="dxa"/>
          </w:tcPr>
          <w:p w14:paraId="1FDB6A4D" w14:textId="79E0835C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3F89E0B8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2082E7E2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590683EB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69FFBEC3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3462A5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43406C9F" w14:textId="27CDE2CF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4B452BB8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4A1FE57B" w14:textId="3393E1AB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24F5BEFE" w14:textId="77777777" w:rsidTr="00C922ED">
        <w:trPr>
          <w:trHeight w:val="296"/>
        </w:trPr>
        <w:tc>
          <w:tcPr>
            <w:tcW w:w="1201" w:type="dxa"/>
          </w:tcPr>
          <w:p w14:paraId="61587DD2" w14:textId="0E8C6F0C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15</w:t>
            </w:r>
          </w:p>
        </w:tc>
        <w:tc>
          <w:tcPr>
            <w:tcW w:w="2581" w:type="dxa"/>
          </w:tcPr>
          <w:p w14:paraId="5A4EC1FC" w14:textId="1B6A8AB8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1A74BAEA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7535FB72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2FC352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0910DCA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27CABD53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4BDFE0D7" w14:textId="736E9ACF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698EB9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332A6849" w14:textId="1529FB43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5E1CED06" w14:textId="77777777" w:rsidTr="00C922ED">
        <w:trPr>
          <w:trHeight w:val="296"/>
        </w:trPr>
        <w:tc>
          <w:tcPr>
            <w:tcW w:w="1201" w:type="dxa"/>
          </w:tcPr>
          <w:p w14:paraId="1961B5E1" w14:textId="00B7F679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16</w:t>
            </w:r>
          </w:p>
        </w:tc>
        <w:tc>
          <w:tcPr>
            <w:tcW w:w="2581" w:type="dxa"/>
          </w:tcPr>
          <w:p w14:paraId="166012F4" w14:textId="1ADFDE59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7EC3D12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076DCAF4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A0FAC43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665053F7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2B20B77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74667E05" w14:textId="7FA8BD29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5A01E138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0C41F6F2" w14:textId="53255384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140FD945" w14:textId="77777777" w:rsidTr="00C922ED">
        <w:trPr>
          <w:trHeight w:val="296"/>
        </w:trPr>
        <w:tc>
          <w:tcPr>
            <w:tcW w:w="1201" w:type="dxa"/>
          </w:tcPr>
          <w:p w14:paraId="7D0BEA8B" w14:textId="71289B96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17</w:t>
            </w:r>
          </w:p>
        </w:tc>
        <w:tc>
          <w:tcPr>
            <w:tcW w:w="2581" w:type="dxa"/>
          </w:tcPr>
          <w:p w14:paraId="16BDF1E6" w14:textId="548B3F65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0FF5BB8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44A38F4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E77C16E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3447C2B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455C43FB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7B856403" w14:textId="4EE57870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8C831A5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1BE3BB6B" w14:textId="2E01DEAC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259EA89E" w14:textId="77777777" w:rsidTr="00C922ED">
        <w:trPr>
          <w:trHeight w:val="296"/>
        </w:trPr>
        <w:tc>
          <w:tcPr>
            <w:tcW w:w="1201" w:type="dxa"/>
          </w:tcPr>
          <w:p w14:paraId="091544A9" w14:textId="2FC73DEF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18</w:t>
            </w:r>
          </w:p>
        </w:tc>
        <w:tc>
          <w:tcPr>
            <w:tcW w:w="2581" w:type="dxa"/>
          </w:tcPr>
          <w:p w14:paraId="3F0ED547" w14:textId="4D31C311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3718DAE3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01084E85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6B9043B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2E422F3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51DAF93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2FD6458A" w14:textId="7350E258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78254F5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4609F316" w14:textId="507DDC89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6E5E9D1C" w14:textId="77777777" w:rsidTr="00C922ED">
        <w:trPr>
          <w:trHeight w:val="296"/>
        </w:trPr>
        <w:tc>
          <w:tcPr>
            <w:tcW w:w="1201" w:type="dxa"/>
          </w:tcPr>
          <w:p w14:paraId="2F9799DD" w14:textId="50EFF04E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19</w:t>
            </w:r>
          </w:p>
        </w:tc>
        <w:tc>
          <w:tcPr>
            <w:tcW w:w="2581" w:type="dxa"/>
          </w:tcPr>
          <w:p w14:paraId="52B7765C" w14:textId="0FF7C6F0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634493C4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706F5D69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B5F6B91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6AEA592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45128A4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7FF9AC78" w14:textId="4890A74F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37D70F97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7B4E5B90" w14:textId="200340BB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C922ED" w14:paraId="00CBE97B" w14:textId="77777777" w:rsidTr="00C922ED">
        <w:trPr>
          <w:trHeight w:val="296"/>
        </w:trPr>
        <w:tc>
          <w:tcPr>
            <w:tcW w:w="1201" w:type="dxa"/>
          </w:tcPr>
          <w:p w14:paraId="3CCD8A9A" w14:textId="56EACF15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20</w:t>
            </w:r>
          </w:p>
        </w:tc>
        <w:tc>
          <w:tcPr>
            <w:tcW w:w="2581" w:type="dxa"/>
          </w:tcPr>
          <w:p w14:paraId="3EBE26FE" w14:textId="65F6815C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003" w:type="dxa"/>
          </w:tcPr>
          <w:p w14:paraId="1FEAC6CD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54B930FA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5F98C0CF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0229A4D0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12A46A5A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0" w:type="dxa"/>
            <w:shd w:val="clear" w:color="auto" w:fill="FFE599" w:themeFill="accent4" w:themeFillTint="66"/>
          </w:tcPr>
          <w:p w14:paraId="0B989738" w14:textId="271B131E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1041" w:type="dxa"/>
            <w:shd w:val="clear" w:color="auto" w:fill="FFE599" w:themeFill="accent4" w:themeFillTint="66"/>
          </w:tcPr>
          <w:p w14:paraId="7B55A761" w14:textId="77777777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934" w:type="dxa"/>
            <w:shd w:val="clear" w:color="auto" w:fill="FFE599" w:themeFill="accent4" w:themeFillTint="66"/>
          </w:tcPr>
          <w:p w14:paraId="24773211" w14:textId="3702A3E0" w:rsidR="00C922ED" w:rsidRDefault="00C922ED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</w:tbl>
    <w:p w14:paraId="1213E82E" w14:textId="77777777" w:rsidR="0074406C" w:rsidRPr="00DC1E2B" w:rsidRDefault="0074406C" w:rsidP="0074406C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="Arial" w:eastAsia="Calibri" w:hAnsi="Arial" w:cs="Arial"/>
          <w:sz w:val="20"/>
          <w:szCs w:val="20"/>
          <w:lang w:val="en-AU" w:eastAsia="en-AU" w:bidi="en-AU"/>
        </w:rPr>
      </w:pPr>
    </w:p>
    <w:sectPr w:rsidR="0074406C" w:rsidRPr="00DC1E2B" w:rsidSect="00B317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 w:code="9"/>
      <w:pgMar w:top="180" w:right="720" w:bottom="720" w:left="426" w:header="28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B904D" w14:textId="77777777" w:rsidR="003D192E" w:rsidRDefault="003D192E">
      <w:r>
        <w:separator/>
      </w:r>
    </w:p>
  </w:endnote>
  <w:endnote w:type="continuationSeparator" w:id="0">
    <w:p w14:paraId="14E151D5" w14:textId="77777777" w:rsidR="003D192E" w:rsidRDefault="003D1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F77AF" w14:textId="23E1D14A" w:rsidR="00D7138F" w:rsidRPr="009C594B" w:rsidRDefault="00D7138F" w:rsidP="00D7138F">
    <w:pPr>
      <w:widowControl w:val="0"/>
      <w:jc w:val="center"/>
      <w:rPr>
        <w:rFonts w:ascii="Arial" w:eastAsia="Calibri" w:hAnsi="Arial" w:cs="Arial"/>
        <w:b/>
        <w:color w:val="4472C4" w:themeColor="accent1"/>
        <w:sz w:val="20"/>
        <w:szCs w:val="20"/>
        <w:lang w:val="en-AU"/>
      </w:rPr>
    </w:pPr>
  </w:p>
  <w:p w14:paraId="110FFD37" w14:textId="77777777" w:rsidR="00D7138F" w:rsidRDefault="00D7138F">
    <w:pPr>
      <w:pStyle w:val="Footer"/>
    </w:pPr>
  </w:p>
  <w:p w14:paraId="6B699379" w14:textId="77777777" w:rsidR="00D7138F" w:rsidRDefault="00D713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7981F" w14:textId="363AFBF6" w:rsidR="00567089" w:rsidRPr="00567089" w:rsidRDefault="00567089" w:rsidP="00567089">
    <w:pPr>
      <w:pStyle w:val="NoSpacing"/>
      <w:spacing w:line="276" w:lineRule="auto"/>
      <w:jc w:val="center"/>
      <w:rPr>
        <w:rFonts w:ascii="Arial" w:hAnsi="Arial" w:cs="Arial"/>
        <w:i/>
        <w:iCs/>
        <w:sz w:val="18"/>
        <w:szCs w:val="18"/>
      </w:rPr>
    </w:pPr>
    <w:r w:rsidRPr="00567089">
      <w:rPr>
        <w:rFonts w:ascii="Arial" w:hAnsi="Arial" w:cs="Arial"/>
        <w:i/>
        <w:iCs/>
        <w:sz w:val="18"/>
        <w:szCs w:val="18"/>
      </w:rPr>
      <w:t xml:space="preserve">To further aid the fight against COVID-19, Football SA supports the Australian Government’s </w:t>
    </w:r>
    <w:proofErr w:type="spellStart"/>
    <w:r w:rsidRPr="00567089">
      <w:rPr>
        <w:rFonts w:ascii="Arial" w:hAnsi="Arial" w:cs="Arial"/>
        <w:i/>
        <w:iCs/>
        <w:sz w:val="18"/>
        <w:szCs w:val="18"/>
      </w:rPr>
      <w:t>COVIDSafe</w:t>
    </w:r>
    <w:proofErr w:type="spellEnd"/>
    <w:r w:rsidRPr="00567089">
      <w:rPr>
        <w:rFonts w:ascii="Arial" w:hAnsi="Arial" w:cs="Arial"/>
        <w:i/>
        <w:iCs/>
        <w:sz w:val="18"/>
        <w:szCs w:val="18"/>
      </w:rPr>
      <w:t xml:space="preserve"> app and strongly encourages all members of the football community to get behind this initiative. The app can be downloaded from the Apple App store and Google Play.</w:t>
    </w:r>
  </w:p>
  <w:p w14:paraId="7ED5161E" w14:textId="0FE0D3A1" w:rsidR="00567089" w:rsidRDefault="00567089" w:rsidP="00567089">
    <w:pPr>
      <w:pStyle w:val="Footer"/>
      <w:jc w:val="center"/>
    </w:pPr>
    <w:r w:rsidRPr="00567089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13A3CB2F" wp14:editId="17AF2C27">
          <wp:simplePos x="0" y="0"/>
          <wp:positionH relativeFrom="page">
            <wp:align>center</wp:align>
          </wp:positionH>
          <wp:positionV relativeFrom="paragraph">
            <wp:posOffset>16510</wp:posOffset>
          </wp:positionV>
          <wp:extent cx="638175" cy="333375"/>
          <wp:effectExtent l="0" t="0" r="9525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B4891" w14:textId="77777777" w:rsidR="00694BB8" w:rsidRPr="003C721D" w:rsidRDefault="00694BB8" w:rsidP="003C721D">
    <w:pPr>
      <w:pStyle w:val="Footer"/>
      <w:jc w:val="center"/>
      <w:rPr>
        <w:color w:val="4472C4" w:themeColor="accent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720EB" w14:textId="77777777" w:rsidR="00CE7AAB" w:rsidRDefault="00CE7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014DA" w14:textId="77777777" w:rsidR="003D192E" w:rsidRDefault="003D192E">
      <w:r>
        <w:separator/>
      </w:r>
    </w:p>
  </w:footnote>
  <w:footnote w:type="continuationSeparator" w:id="0">
    <w:p w14:paraId="18E71912" w14:textId="77777777" w:rsidR="003D192E" w:rsidRDefault="003D1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3180A" w14:textId="77777777" w:rsidR="00CE7AAB" w:rsidRDefault="00CE7A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236DB" w14:textId="48D7AA73" w:rsidR="00694BB8" w:rsidRPr="00B3170D" w:rsidRDefault="00B53247" w:rsidP="00B3170D">
    <w:pPr>
      <w:contextualSpacing/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</w:pPr>
    <w:r>
      <w:rPr>
        <w:rFonts w:ascii="Arial Rounded MT Bold" w:hAnsi="Arial Rounded MT Bold"/>
        <w:noProof/>
        <w:color w:val="0000FF"/>
        <w:sz w:val="28"/>
        <w:szCs w:val="28"/>
        <w:lang w:val="en-AU"/>
      </w:rPr>
      <w:drawing>
        <wp:inline distT="0" distB="0" distL="0" distR="0" wp14:anchorId="1793425A" wp14:editId="6474D3CB">
          <wp:extent cx="1600200" cy="483586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597" cy="48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170D">
      <w:rPr>
        <w:rFonts w:ascii="Arial Rounded MT Bold" w:hAnsi="Arial Rounded MT Bold"/>
        <w:color w:val="0000FF"/>
        <w:sz w:val="28"/>
        <w:szCs w:val="28"/>
        <w:lang w:val="en-AU"/>
      </w:rPr>
      <w:tab/>
    </w:r>
    <w:r w:rsidR="00B3170D">
      <w:rPr>
        <w:rFonts w:ascii="Arial Rounded MT Bold" w:hAnsi="Arial Rounded MT Bold"/>
        <w:color w:val="0000FF"/>
        <w:sz w:val="28"/>
        <w:szCs w:val="28"/>
        <w:lang w:val="en-AU"/>
      </w:rPr>
      <w:tab/>
    </w:r>
    <w:r w:rsidR="00B3170D" w:rsidRPr="00DC1E2B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RETURN TO TRAINING </w:t>
    </w:r>
    <w:r w:rsidR="00CE7AAB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- </w:t>
    </w:r>
    <w:r w:rsidR="003D065A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WEEKLY </w:t>
    </w:r>
    <w:r w:rsidR="00B3170D" w:rsidRPr="00DC1E2B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RECORD OF ATTENDANCE </w:t>
    </w:r>
  </w:p>
  <w:p w14:paraId="4EE8C287" w14:textId="07307FFE" w:rsidR="00BA7D73" w:rsidRPr="00005C38" w:rsidRDefault="00AA5551" w:rsidP="00005C38">
    <w:pPr>
      <w:widowControl w:val="0"/>
      <w:jc w:val="right"/>
      <w:rPr>
        <w:rFonts w:ascii="Arial Rounded MT Bold" w:hAnsi="Arial Rounded MT Bold"/>
        <w:color w:val="0000FF"/>
        <w:sz w:val="20"/>
        <w:szCs w:val="20"/>
        <w:lang w:val="en-AU"/>
      </w:rPr>
    </w:pP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7728" behindDoc="0" locked="0" layoutInCell="1" allowOverlap="1" wp14:anchorId="49DFC32A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6704" behindDoc="0" locked="0" layoutInCell="1" allowOverlap="1" wp14:anchorId="75E874DE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7357D" w14:textId="77777777" w:rsidR="00CE7AAB" w:rsidRDefault="00CE7A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2E9B"/>
    <w:multiLevelType w:val="hybridMultilevel"/>
    <w:tmpl w:val="7AAA4CEA"/>
    <w:lvl w:ilvl="0" w:tplc="0C09001B">
      <w:start w:val="1"/>
      <w:numFmt w:val="lowerRoman"/>
      <w:lvlText w:val="%1."/>
      <w:lvlJc w:val="right"/>
      <w:pPr>
        <w:ind w:left="1713" w:hanging="360"/>
      </w:pPr>
    </w:lvl>
    <w:lvl w:ilvl="1" w:tplc="0C090019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9566111"/>
    <w:multiLevelType w:val="hybridMultilevel"/>
    <w:tmpl w:val="5D58776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E13DE4"/>
    <w:multiLevelType w:val="hybridMultilevel"/>
    <w:tmpl w:val="43F231A8"/>
    <w:lvl w:ilvl="0" w:tplc="99303F4A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A97BBE"/>
    <w:multiLevelType w:val="hybridMultilevel"/>
    <w:tmpl w:val="074A1554"/>
    <w:lvl w:ilvl="0" w:tplc="0C090019">
      <w:start w:val="1"/>
      <w:numFmt w:val="lowerLetter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671148B"/>
    <w:multiLevelType w:val="hybridMultilevel"/>
    <w:tmpl w:val="C636937C"/>
    <w:lvl w:ilvl="0" w:tplc="F59C045E">
      <w:numFmt w:val="bullet"/>
      <w:lvlText w:val="-"/>
      <w:lvlJc w:val="left"/>
      <w:pPr>
        <w:ind w:left="10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16A55DBC"/>
    <w:multiLevelType w:val="hybridMultilevel"/>
    <w:tmpl w:val="B7BA0E96"/>
    <w:lvl w:ilvl="0" w:tplc="245654E2">
      <w:numFmt w:val="bullet"/>
      <w:lvlText w:val=""/>
      <w:lvlJc w:val="left"/>
      <w:pPr>
        <w:ind w:left="1804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6" w15:restartNumberingAfterBreak="0">
    <w:nsid w:val="19313358"/>
    <w:multiLevelType w:val="hybridMultilevel"/>
    <w:tmpl w:val="98F46D5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A347E1"/>
    <w:multiLevelType w:val="hybridMultilevel"/>
    <w:tmpl w:val="FBCC7D7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323EE0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01FFC"/>
    <w:multiLevelType w:val="hybridMultilevel"/>
    <w:tmpl w:val="6CDE004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5E44F1C"/>
    <w:multiLevelType w:val="hybridMultilevel"/>
    <w:tmpl w:val="42B46348"/>
    <w:lvl w:ilvl="0" w:tplc="AA62E274">
      <w:start w:val="2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B3A1231"/>
    <w:multiLevelType w:val="hybridMultilevel"/>
    <w:tmpl w:val="A1A4928E"/>
    <w:lvl w:ilvl="0" w:tplc="7908B77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0E57FBB"/>
    <w:multiLevelType w:val="hybridMultilevel"/>
    <w:tmpl w:val="C8A269F8"/>
    <w:lvl w:ilvl="0" w:tplc="A476D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A724C"/>
    <w:multiLevelType w:val="hybridMultilevel"/>
    <w:tmpl w:val="408467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F0568"/>
    <w:multiLevelType w:val="hybridMultilevel"/>
    <w:tmpl w:val="08727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85F16"/>
    <w:multiLevelType w:val="hybridMultilevel"/>
    <w:tmpl w:val="8C2E3EAA"/>
    <w:lvl w:ilvl="0" w:tplc="E9CE463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69B0949"/>
    <w:multiLevelType w:val="hybridMultilevel"/>
    <w:tmpl w:val="51A494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B70DA"/>
    <w:multiLevelType w:val="hybridMultilevel"/>
    <w:tmpl w:val="4768D9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96049FF"/>
    <w:multiLevelType w:val="hybridMultilevel"/>
    <w:tmpl w:val="BDBA0894"/>
    <w:lvl w:ilvl="0" w:tplc="92BA4EC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D5F20AB"/>
    <w:multiLevelType w:val="hybridMultilevel"/>
    <w:tmpl w:val="37D8C732"/>
    <w:lvl w:ilvl="0" w:tplc="644C311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F7F38"/>
    <w:multiLevelType w:val="hybridMultilevel"/>
    <w:tmpl w:val="4F0E3034"/>
    <w:lvl w:ilvl="0" w:tplc="B72206A4">
      <w:start w:val="1"/>
      <w:numFmt w:val="decimal"/>
      <w:lvlText w:val="%1."/>
      <w:lvlJc w:val="left"/>
      <w:pPr>
        <w:ind w:left="1080" w:hanging="360"/>
      </w:pPr>
      <w:rPr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861310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80A9F"/>
    <w:multiLevelType w:val="hybridMultilevel"/>
    <w:tmpl w:val="62420CEA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B7D44ED"/>
    <w:multiLevelType w:val="hybridMultilevel"/>
    <w:tmpl w:val="DF986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07FF8"/>
    <w:multiLevelType w:val="hybridMultilevel"/>
    <w:tmpl w:val="2578E74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35639"/>
    <w:multiLevelType w:val="hybridMultilevel"/>
    <w:tmpl w:val="2D8CC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C6BD5"/>
    <w:multiLevelType w:val="hybridMultilevel"/>
    <w:tmpl w:val="53822FE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7D41C3A"/>
    <w:multiLevelType w:val="hybridMultilevel"/>
    <w:tmpl w:val="256C2E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ED588A"/>
    <w:multiLevelType w:val="hybridMultilevel"/>
    <w:tmpl w:val="01CEA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21A49"/>
    <w:multiLevelType w:val="hybridMultilevel"/>
    <w:tmpl w:val="94EA61E6"/>
    <w:lvl w:ilvl="0" w:tplc="0C09000F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E6F202B"/>
    <w:multiLevelType w:val="hybridMultilevel"/>
    <w:tmpl w:val="61C41B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A058C"/>
    <w:multiLevelType w:val="hybridMultilevel"/>
    <w:tmpl w:val="F8B00C64"/>
    <w:lvl w:ilvl="0" w:tplc="0C09000F">
      <w:start w:val="1"/>
      <w:numFmt w:val="decimal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65135BC7"/>
    <w:multiLevelType w:val="hybridMultilevel"/>
    <w:tmpl w:val="5BC86E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AC45A8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B7C7F"/>
    <w:multiLevelType w:val="hybridMultilevel"/>
    <w:tmpl w:val="0B7AC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1118F"/>
    <w:multiLevelType w:val="hybridMultilevel"/>
    <w:tmpl w:val="9920EC9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A550A03"/>
    <w:multiLevelType w:val="hybridMultilevel"/>
    <w:tmpl w:val="91A85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51B0B"/>
    <w:multiLevelType w:val="hybridMultilevel"/>
    <w:tmpl w:val="1A6629FC"/>
    <w:lvl w:ilvl="0" w:tplc="435210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F11956"/>
    <w:multiLevelType w:val="hybridMultilevel"/>
    <w:tmpl w:val="CA0A7C6A"/>
    <w:lvl w:ilvl="0" w:tplc="0C09000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3B114F7"/>
    <w:multiLevelType w:val="hybridMultilevel"/>
    <w:tmpl w:val="ED264D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E61EA1"/>
    <w:multiLevelType w:val="hybridMultilevel"/>
    <w:tmpl w:val="6C6259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69B75E8"/>
    <w:multiLevelType w:val="hybridMultilevel"/>
    <w:tmpl w:val="0EC4BB32"/>
    <w:lvl w:ilvl="0" w:tplc="3F783F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7A53592"/>
    <w:multiLevelType w:val="hybridMultilevel"/>
    <w:tmpl w:val="02164262"/>
    <w:lvl w:ilvl="0" w:tplc="D9761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EF5935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22684"/>
    <w:multiLevelType w:val="hybridMultilevel"/>
    <w:tmpl w:val="7E52A41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0"/>
  </w:num>
  <w:num w:numId="3">
    <w:abstractNumId w:val="2"/>
  </w:num>
  <w:num w:numId="4">
    <w:abstractNumId w:val="20"/>
  </w:num>
  <w:num w:numId="5">
    <w:abstractNumId w:val="3"/>
  </w:num>
  <w:num w:numId="6">
    <w:abstractNumId w:val="31"/>
  </w:num>
  <w:num w:numId="7">
    <w:abstractNumId w:val="0"/>
  </w:num>
  <w:num w:numId="8">
    <w:abstractNumId w:val="29"/>
  </w:num>
  <w:num w:numId="9">
    <w:abstractNumId w:val="6"/>
  </w:num>
  <w:num w:numId="10">
    <w:abstractNumId w:val="44"/>
  </w:num>
  <w:num w:numId="11">
    <w:abstractNumId w:val="9"/>
  </w:num>
  <w:num w:numId="12">
    <w:abstractNumId w:val="7"/>
  </w:num>
  <w:num w:numId="13">
    <w:abstractNumId w:val="5"/>
  </w:num>
  <w:num w:numId="14">
    <w:abstractNumId w:val="1"/>
  </w:num>
  <w:num w:numId="15">
    <w:abstractNumId w:val="1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38"/>
  </w:num>
  <w:num w:numId="19">
    <w:abstractNumId w:val="11"/>
  </w:num>
  <w:num w:numId="20">
    <w:abstractNumId w:val="39"/>
  </w:num>
  <w:num w:numId="21">
    <w:abstractNumId w:val="24"/>
  </w:num>
  <w:num w:numId="22">
    <w:abstractNumId w:val="14"/>
  </w:num>
  <w:num w:numId="23">
    <w:abstractNumId w:val="13"/>
  </w:num>
  <w:num w:numId="24">
    <w:abstractNumId w:val="16"/>
  </w:num>
  <w:num w:numId="25">
    <w:abstractNumId w:val="30"/>
  </w:num>
  <w:num w:numId="26">
    <w:abstractNumId w:val="42"/>
  </w:num>
  <w:num w:numId="27">
    <w:abstractNumId w:val="22"/>
  </w:num>
  <w:num w:numId="28">
    <w:abstractNumId w:val="15"/>
  </w:num>
  <w:num w:numId="29">
    <w:abstractNumId w:val="37"/>
  </w:num>
  <w:num w:numId="30">
    <w:abstractNumId w:val="18"/>
  </w:num>
  <w:num w:numId="31">
    <w:abstractNumId w:val="41"/>
  </w:num>
  <w:num w:numId="32">
    <w:abstractNumId w:val="34"/>
  </w:num>
  <w:num w:numId="33">
    <w:abstractNumId w:val="8"/>
  </w:num>
  <w:num w:numId="34">
    <w:abstractNumId w:val="19"/>
  </w:num>
  <w:num w:numId="35">
    <w:abstractNumId w:val="21"/>
  </w:num>
  <w:num w:numId="36">
    <w:abstractNumId w:val="33"/>
  </w:num>
  <w:num w:numId="37">
    <w:abstractNumId w:val="28"/>
  </w:num>
  <w:num w:numId="38">
    <w:abstractNumId w:val="26"/>
  </w:num>
  <w:num w:numId="39">
    <w:abstractNumId w:val="43"/>
  </w:num>
  <w:num w:numId="40">
    <w:abstractNumId w:val="36"/>
  </w:num>
  <w:num w:numId="41">
    <w:abstractNumId w:val="27"/>
  </w:num>
  <w:num w:numId="42">
    <w:abstractNumId w:val="35"/>
  </w:num>
  <w:num w:numId="43">
    <w:abstractNumId w:val="32"/>
  </w:num>
  <w:num w:numId="44">
    <w:abstractNumId w:val="25"/>
  </w:num>
  <w:num w:numId="45">
    <w:abstractNumId w:val="23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9C"/>
    <w:rsid w:val="00005C38"/>
    <w:rsid w:val="00034628"/>
    <w:rsid w:val="0003602E"/>
    <w:rsid w:val="000376C3"/>
    <w:rsid w:val="00040BB9"/>
    <w:rsid w:val="000459A6"/>
    <w:rsid w:val="00052483"/>
    <w:rsid w:val="00085ECA"/>
    <w:rsid w:val="0009259B"/>
    <w:rsid w:val="000A4A2C"/>
    <w:rsid w:val="000A7B87"/>
    <w:rsid w:val="000B4735"/>
    <w:rsid w:val="000D77BC"/>
    <w:rsid w:val="00136B38"/>
    <w:rsid w:val="00142D43"/>
    <w:rsid w:val="00166FD5"/>
    <w:rsid w:val="00177E8E"/>
    <w:rsid w:val="001D5732"/>
    <w:rsid w:val="001E0A6A"/>
    <w:rsid w:val="001F1AFB"/>
    <w:rsid w:val="00201B86"/>
    <w:rsid w:val="00204D03"/>
    <w:rsid w:val="00213E25"/>
    <w:rsid w:val="002201F0"/>
    <w:rsid w:val="0026540C"/>
    <w:rsid w:val="002654F0"/>
    <w:rsid w:val="00265F33"/>
    <w:rsid w:val="00273D4D"/>
    <w:rsid w:val="002769F6"/>
    <w:rsid w:val="00292E4F"/>
    <w:rsid w:val="002A11AD"/>
    <w:rsid w:val="002A3027"/>
    <w:rsid w:val="002C14D8"/>
    <w:rsid w:val="002C26EB"/>
    <w:rsid w:val="002D15EE"/>
    <w:rsid w:val="002D24D8"/>
    <w:rsid w:val="002D5FDF"/>
    <w:rsid w:val="002F10C0"/>
    <w:rsid w:val="003048C7"/>
    <w:rsid w:val="003322BE"/>
    <w:rsid w:val="00337122"/>
    <w:rsid w:val="00347034"/>
    <w:rsid w:val="0036246E"/>
    <w:rsid w:val="00365CD7"/>
    <w:rsid w:val="003867E0"/>
    <w:rsid w:val="00391262"/>
    <w:rsid w:val="003B17BE"/>
    <w:rsid w:val="003C721D"/>
    <w:rsid w:val="003C7BAC"/>
    <w:rsid w:val="003D065A"/>
    <w:rsid w:val="003D1114"/>
    <w:rsid w:val="003D192E"/>
    <w:rsid w:val="00401FC7"/>
    <w:rsid w:val="00403334"/>
    <w:rsid w:val="0040623A"/>
    <w:rsid w:val="00436905"/>
    <w:rsid w:val="004431D5"/>
    <w:rsid w:val="004523E8"/>
    <w:rsid w:val="00460229"/>
    <w:rsid w:val="00473018"/>
    <w:rsid w:val="004903FF"/>
    <w:rsid w:val="004928BE"/>
    <w:rsid w:val="00494788"/>
    <w:rsid w:val="00507752"/>
    <w:rsid w:val="00545520"/>
    <w:rsid w:val="00553735"/>
    <w:rsid w:val="00554B64"/>
    <w:rsid w:val="00564BA1"/>
    <w:rsid w:val="00567089"/>
    <w:rsid w:val="00573190"/>
    <w:rsid w:val="005A37D8"/>
    <w:rsid w:val="005B0E49"/>
    <w:rsid w:val="005C114E"/>
    <w:rsid w:val="005C3344"/>
    <w:rsid w:val="005C5E21"/>
    <w:rsid w:val="005E2393"/>
    <w:rsid w:val="005E4A7E"/>
    <w:rsid w:val="005F6AEF"/>
    <w:rsid w:val="006105FB"/>
    <w:rsid w:val="00610F12"/>
    <w:rsid w:val="00616DFD"/>
    <w:rsid w:val="0062324F"/>
    <w:rsid w:val="006277E4"/>
    <w:rsid w:val="00632120"/>
    <w:rsid w:val="00632DFD"/>
    <w:rsid w:val="00645E22"/>
    <w:rsid w:val="006557DB"/>
    <w:rsid w:val="00655FBA"/>
    <w:rsid w:val="0065742D"/>
    <w:rsid w:val="006603FD"/>
    <w:rsid w:val="00665553"/>
    <w:rsid w:val="00677522"/>
    <w:rsid w:val="00677907"/>
    <w:rsid w:val="00677FF9"/>
    <w:rsid w:val="0069316B"/>
    <w:rsid w:val="00694BB8"/>
    <w:rsid w:val="006979D9"/>
    <w:rsid w:val="00697A04"/>
    <w:rsid w:val="006A22F1"/>
    <w:rsid w:val="006D5E1A"/>
    <w:rsid w:val="00704C8C"/>
    <w:rsid w:val="00735B0C"/>
    <w:rsid w:val="0074119C"/>
    <w:rsid w:val="0074406C"/>
    <w:rsid w:val="007514AB"/>
    <w:rsid w:val="00773410"/>
    <w:rsid w:val="00780589"/>
    <w:rsid w:val="007A019B"/>
    <w:rsid w:val="007B3FB0"/>
    <w:rsid w:val="007B56F9"/>
    <w:rsid w:val="007C3735"/>
    <w:rsid w:val="007D2D13"/>
    <w:rsid w:val="007E0033"/>
    <w:rsid w:val="007F556C"/>
    <w:rsid w:val="00803B47"/>
    <w:rsid w:val="00803EEA"/>
    <w:rsid w:val="008050BB"/>
    <w:rsid w:val="0083013A"/>
    <w:rsid w:val="00835009"/>
    <w:rsid w:val="00850C36"/>
    <w:rsid w:val="00866DBE"/>
    <w:rsid w:val="0088547D"/>
    <w:rsid w:val="008A693D"/>
    <w:rsid w:val="008F5255"/>
    <w:rsid w:val="00903FC6"/>
    <w:rsid w:val="009141E8"/>
    <w:rsid w:val="00915B35"/>
    <w:rsid w:val="009254C3"/>
    <w:rsid w:val="009443DF"/>
    <w:rsid w:val="0096334E"/>
    <w:rsid w:val="00967EF9"/>
    <w:rsid w:val="00976A0D"/>
    <w:rsid w:val="009A2BC2"/>
    <w:rsid w:val="009C594B"/>
    <w:rsid w:val="009D030A"/>
    <w:rsid w:val="009E58CC"/>
    <w:rsid w:val="009F3A39"/>
    <w:rsid w:val="009F799A"/>
    <w:rsid w:val="00A01E67"/>
    <w:rsid w:val="00A14901"/>
    <w:rsid w:val="00A2742C"/>
    <w:rsid w:val="00A44DF6"/>
    <w:rsid w:val="00A829E5"/>
    <w:rsid w:val="00A85CA0"/>
    <w:rsid w:val="00AA5551"/>
    <w:rsid w:val="00AB1CA7"/>
    <w:rsid w:val="00AC5A73"/>
    <w:rsid w:val="00AE6184"/>
    <w:rsid w:val="00AE6BB2"/>
    <w:rsid w:val="00AF1AE2"/>
    <w:rsid w:val="00B03187"/>
    <w:rsid w:val="00B20FD6"/>
    <w:rsid w:val="00B3170D"/>
    <w:rsid w:val="00B3318B"/>
    <w:rsid w:val="00B43C0E"/>
    <w:rsid w:val="00B53247"/>
    <w:rsid w:val="00B54462"/>
    <w:rsid w:val="00B82CDA"/>
    <w:rsid w:val="00BA1658"/>
    <w:rsid w:val="00BA7D73"/>
    <w:rsid w:val="00BB6913"/>
    <w:rsid w:val="00BC0A32"/>
    <w:rsid w:val="00BC37C3"/>
    <w:rsid w:val="00BC7EDF"/>
    <w:rsid w:val="00BE310C"/>
    <w:rsid w:val="00BE7259"/>
    <w:rsid w:val="00BE77F3"/>
    <w:rsid w:val="00BF1B97"/>
    <w:rsid w:val="00BF6D27"/>
    <w:rsid w:val="00BF7B02"/>
    <w:rsid w:val="00C1266E"/>
    <w:rsid w:val="00C161B1"/>
    <w:rsid w:val="00C22706"/>
    <w:rsid w:val="00C232B8"/>
    <w:rsid w:val="00C60F3D"/>
    <w:rsid w:val="00C76231"/>
    <w:rsid w:val="00C76B76"/>
    <w:rsid w:val="00C81ACF"/>
    <w:rsid w:val="00C922ED"/>
    <w:rsid w:val="00C95F55"/>
    <w:rsid w:val="00C97312"/>
    <w:rsid w:val="00CA4622"/>
    <w:rsid w:val="00CB372F"/>
    <w:rsid w:val="00CC5BF0"/>
    <w:rsid w:val="00CE7AAB"/>
    <w:rsid w:val="00CF2233"/>
    <w:rsid w:val="00CF2782"/>
    <w:rsid w:val="00CF6C91"/>
    <w:rsid w:val="00D01125"/>
    <w:rsid w:val="00D10C02"/>
    <w:rsid w:val="00D26BE0"/>
    <w:rsid w:val="00D411BC"/>
    <w:rsid w:val="00D4136E"/>
    <w:rsid w:val="00D422D8"/>
    <w:rsid w:val="00D45FCE"/>
    <w:rsid w:val="00D46A88"/>
    <w:rsid w:val="00D520C8"/>
    <w:rsid w:val="00D53025"/>
    <w:rsid w:val="00D53B70"/>
    <w:rsid w:val="00D55D79"/>
    <w:rsid w:val="00D621B0"/>
    <w:rsid w:val="00D65B87"/>
    <w:rsid w:val="00D7138F"/>
    <w:rsid w:val="00D7438B"/>
    <w:rsid w:val="00D83753"/>
    <w:rsid w:val="00DA3F44"/>
    <w:rsid w:val="00DB1056"/>
    <w:rsid w:val="00DB27ED"/>
    <w:rsid w:val="00DC1E2B"/>
    <w:rsid w:val="00DC54B8"/>
    <w:rsid w:val="00E22263"/>
    <w:rsid w:val="00E356EE"/>
    <w:rsid w:val="00E43F05"/>
    <w:rsid w:val="00E575E6"/>
    <w:rsid w:val="00E60604"/>
    <w:rsid w:val="00E60CD5"/>
    <w:rsid w:val="00E6725C"/>
    <w:rsid w:val="00E75A3F"/>
    <w:rsid w:val="00E90225"/>
    <w:rsid w:val="00EA0B8E"/>
    <w:rsid w:val="00EA2386"/>
    <w:rsid w:val="00EA5F79"/>
    <w:rsid w:val="00EC7991"/>
    <w:rsid w:val="00EC7FF0"/>
    <w:rsid w:val="00ED2825"/>
    <w:rsid w:val="00EE1073"/>
    <w:rsid w:val="00EF19C8"/>
    <w:rsid w:val="00EF36EA"/>
    <w:rsid w:val="00F0358C"/>
    <w:rsid w:val="00F122CA"/>
    <w:rsid w:val="00F540A5"/>
    <w:rsid w:val="00F62E58"/>
    <w:rsid w:val="00F6412D"/>
    <w:rsid w:val="00F64C0F"/>
    <w:rsid w:val="00F718F3"/>
    <w:rsid w:val="00F86267"/>
    <w:rsid w:val="00F905F9"/>
    <w:rsid w:val="00F957D3"/>
    <w:rsid w:val="00F97E23"/>
    <w:rsid w:val="00FB0E0A"/>
    <w:rsid w:val="00FC606C"/>
    <w:rsid w:val="00FD36B9"/>
    <w:rsid w:val="00FE1741"/>
    <w:rsid w:val="00FF7898"/>
    <w:rsid w:val="1A932B98"/>
    <w:rsid w:val="28A1060D"/>
    <w:rsid w:val="379E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FC6ACA"/>
  <w15:chartTrackingRefBased/>
  <w15:docId w15:val="{E701C98D-3EA2-4242-980D-11A6B0A8B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03B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3B47"/>
    <w:pPr>
      <w:tabs>
        <w:tab w:val="center" w:pos="4320"/>
        <w:tab w:val="right" w:pos="8640"/>
      </w:tabs>
    </w:pPr>
  </w:style>
  <w:style w:type="character" w:styleId="Hyperlink">
    <w:name w:val="Hyperlink"/>
    <w:rsid w:val="002D15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7B02"/>
    <w:pPr>
      <w:ind w:left="720"/>
    </w:pPr>
  </w:style>
  <w:style w:type="paragraph" w:customStyle="1" w:styleId="FirstSectionHeading">
    <w:name w:val="First Section Heading"/>
    <w:qFormat/>
    <w:rsid w:val="00E90225"/>
    <w:pPr>
      <w:spacing w:after="120"/>
    </w:pPr>
    <w:rPr>
      <w:rFonts w:ascii="Calibri" w:hAnsi="Calibri"/>
      <w:b/>
      <w:sz w:val="24"/>
      <w:szCs w:val="24"/>
      <w:lang w:val="en-AU" w:eastAsia="en-AU"/>
    </w:rPr>
  </w:style>
  <w:style w:type="paragraph" w:customStyle="1" w:styleId="LaterSectionHeading">
    <w:name w:val="Later Section Heading"/>
    <w:qFormat/>
    <w:rsid w:val="00E90225"/>
    <w:pPr>
      <w:spacing w:before="240" w:after="120"/>
    </w:pPr>
    <w:rPr>
      <w:rFonts w:ascii="Calibri" w:hAnsi="Calibri"/>
      <w:b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D7138F"/>
    <w:rPr>
      <w:sz w:val="24"/>
      <w:szCs w:val="24"/>
      <w:lang w:val="en-US" w:eastAsia="en-US"/>
    </w:rPr>
  </w:style>
  <w:style w:type="table" w:styleId="PlainTable1">
    <w:name w:val="Plain Table 1"/>
    <w:basedOn w:val="TableNormal"/>
    <w:uiPriority w:val="41"/>
    <w:rsid w:val="00677907"/>
    <w:rPr>
      <w:rFonts w:asciiTheme="minorHAnsi" w:eastAsiaTheme="minorHAnsi" w:hAnsiTheme="minorHAnsi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337122"/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paragraph" w:styleId="BalloonText">
    <w:name w:val="Balloon Text"/>
    <w:basedOn w:val="Normal"/>
    <w:link w:val="BalloonTextChar"/>
    <w:rsid w:val="00FB0E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B0E0A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40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74406C"/>
    <w:rPr>
      <w:color w:val="954F72" w:themeColor="followedHyperlink"/>
      <w:u w:val="single"/>
    </w:rPr>
  </w:style>
  <w:style w:type="table" w:styleId="TableGrid">
    <w:name w:val="Table Grid"/>
    <w:basedOn w:val="TableNormal"/>
    <w:rsid w:val="00D74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ation2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E205F-6C87-4E1C-AD2A-6C2F152F3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0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station2</dc:creator>
  <cp:keywords/>
  <cp:lastModifiedBy>Wendy Carter</cp:lastModifiedBy>
  <cp:revision>3</cp:revision>
  <cp:lastPrinted>2020-05-04T06:44:00Z</cp:lastPrinted>
  <dcterms:created xsi:type="dcterms:W3CDTF">2020-05-11T09:03:00Z</dcterms:created>
  <dcterms:modified xsi:type="dcterms:W3CDTF">2020-05-11T09:05:00Z</dcterms:modified>
</cp:coreProperties>
</file>